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ED31A" w14:textId="58B695A2" w:rsidR="00741BEF" w:rsidRPr="00EA2E4A" w:rsidRDefault="00741BEF" w:rsidP="00C625A8">
      <w:pPr>
        <w:pStyle w:val="Heading1"/>
        <w:spacing w:before="0" w:after="0"/>
        <w:jc w:val="center"/>
        <w:rPr>
          <w:caps/>
          <w:color w:val="C00000"/>
          <w:sz w:val="20"/>
          <w:szCs w:val="20"/>
        </w:rPr>
      </w:pPr>
      <w:r w:rsidRPr="00C625A8">
        <w:rPr>
          <w:caps/>
          <w:color w:val="C00000"/>
          <w:sz w:val="28"/>
          <w:szCs w:val="28"/>
        </w:rPr>
        <w:t>Application form</w:t>
      </w:r>
      <w:r w:rsidR="00EA2E4A">
        <w:rPr>
          <w:caps/>
          <w:color w:val="C00000"/>
          <w:sz w:val="28"/>
          <w:szCs w:val="28"/>
        </w:rPr>
        <w:t xml:space="preserve"> </w:t>
      </w:r>
      <w:r w:rsidR="00EA2E4A" w:rsidRPr="00EA2E4A">
        <w:rPr>
          <w:caps/>
          <w:color w:val="C00000"/>
          <w:sz w:val="20"/>
          <w:szCs w:val="20"/>
        </w:rPr>
        <w:t>(2022)</w:t>
      </w:r>
    </w:p>
    <w:p w14:paraId="65A57D49" w14:textId="77777777" w:rsidR="00741BEF" w:rsidRDefault="00741BEF" w:rsidP="003044E2">
      <w:pPr>
        <w:pStyle w:val="NCHH3"/>
        <w:jc w:val="both"/>
      </w:pPr>
    </w:p>
    <w:p w14:paraId="18C448A4" w14:textId="195B54D1" w:rsidR="00741BEF" w:rsidRPr="00827DA0" w:rsidRDefault="00741BEF" w:rsidP="003044E2">
      <w:pPr>
        <w:pStyle w:val="NCHH3"/>
        <w:jc w:val="both"/>
      </w:pPr>
      <w:r w:rsidRPr="00ED39B6">
        <w:t>Important note:</w:t>
      </w:r>
      <w:r w:rsidRPr="00827DA0">
        <w:t xml:space="preserve"> </w:t>
      </w:r>
      <w:r w:rsidRPr="00453D90">
        <w:rPr>
          <w:b w:val="0"/>
        </w:rPr>
        <w:t xml:space="preserve">Please </w:t>
      </w:r>
      <w:r w:rsidR="00891159" w:rsidRPr="00453D90">
        <w:rPr>
          <w:b w:val="0"/>
        </w:rPr>
        <w:t>carefully read</w:t>
      </w:r>
      <w:r w:rsidRPr="00453D90">
        <w:rPr>
          <w:b w:val="0"/>
        </w:rPr>
        <w:t xml:space="preserve"> all instructions and job details prior to completing this form.</w:t>
      </w:r>
      <w:r w:rsidRPr="00827DA0">
        <w:t xml:space="preserve"> </w:t>
      </w:r>
      <w:r w:rsidR="00891159">
        <w:t>All applications will be anonymised before shortlisting.</w:t>
      </w:r>
    </w:p>
    <w:p w14:paraId="3D237D5E" w14:textId="77777777" w:rsidR="00741BEF" w:rsidRDefault="00741BEF" w:rsidP="003044E2">
      <w:pPr>
        <w:jc w:val="both"/>
      </w:pPr>
    </w:p>
    <w:p w14:paraId="158D450F" w14:textId="4BD7B7A1" w:rsidR="00741BEF" w:rsidRPr="0058159A" w:rsidRDefault="002109D1" w:rsidP="00A8620C">
      <w:pPr>
        <w:pStyle w:val="NCHNormalBox"/>
      </w:pPr>
      <w:r>
        <w:t xml:space="preserve">Position applied </w:t>
      </w:r>
      <w:r w:rsidR="00BE1975">
        <w:t xml:space="preserve">for: </w:t>
      </w:r>
      <w:r w:rsidR="005B290F">
        <w:rPr>
          <w:b/>
        </w:rPr>
        <w:t>Patient Participation Lead</w:t>
      </w:r>
    </w:p>
    <w:p w14:paraId="679F15FB" w14:textId="59F5384C" w:rsidR="00741BEF" w:rsidRDefault="0039167B" w:rsidP="00A8620C">
      <w:pPr>
        <w:pStyle w:val="NCHNormalBox"/>
        <w:rPr>
          <w:b/>
        </w:rPr>
      </w:pPr>
      <w:r>
        <w:t xml:space="preserve">Job reference: </w:t>
      </w:r>
      <w:r w:rsidRPr="000079EA">
        <w:rPr>
          <w:b/>
        </w:rPr>
        <w:t xml:space="preserve"> </w:t>
      </w:r>
      <w:r w:rsidR="005B290F">
        <w:rPr>
          <w:b/>
        </w:rPr>
        <w:t>PPL June 22</w:t>
      </w:r>
      <w:r w:rsidR="002A725F">
        <w:tab/>
      </w:r>
      <w:r w:rsidR="002A725F">
        <w:tab/>
      </w:r>
      <w:r w:rsidR="00741BEF">
        <w:t>Closing date:</w:t>
      </w:r>
      <w:r w:rsidR="00E56CC6">
        <w:t xml:space="preserve"> </w:t>
      </w:r>
      <w:r w:rsidR="00F80F0C" w:rsidRPr="002B1149">
        <w:rPr>
          <w:b/>
        </w:rPr>
        <w:t xml:space="preserve">5pm, </w:t>
      </w:r>
      <w:r w:rsidR="002B1149" w:rsidRPr="002B1149">
        <w:rPr>
          <w:b/>
        </w:rPr>
        <w:t>Wednesday 29</w:t>
      </w:r>
      <w:r w:rsidR="002B1149" w:rsidRPr="002B1149">
        <w:rPr>
          <w:b/>
          <w:vertAlign w:val="superscript"/>
        </w:rPr>
        <w:t>th</w:t>
      </w:r>
      <w:r w:rsidR="002B1149" w:rsidRPr="002B1149">
        <w:rPr>
          <w:b/>
        </w:rPr>
        <w:t xml:space="preserve"> June 2022</w:t>
      </w:r>
    </w:p>
    <w:p w14:paraId="51C8D9AA" w14:textId="7C9971E7" w:rsidR="00EA2E4A" w:rsidRPr="0058159A" w:rsidRDefault="00EA2E4A" w:rsidP="00A8620C">
      <w:pPr>
        <w:pStyle w:val="NCHNormalBox"/>
      </w:pPr>
      <w:r>
        <w:rPr>
          <w:b/>
        </w:rPr>
        <w:t xml:space="preserve">Please </w:t>
      </w:r>
      <w:r w:rsidR="00891159">
        <w:rPr>
          <w:b/>
        </w:rPr>
        <w:t xml:space="preserve">detail </w:t>
      </w:r>
      <w:r>
        <w:rPr>
          <w:b/>
        </w:rPr>
        <w:t>where you saw this post advertise</w:t>
      </w:r>
      <w:r w:rsidR="00891159">
        <w:rPr>
          <w:b/>
        </w:rPr>
        <w:t xml:space="preserve">d: </w:t>
      </w:r>
    </w:p>
    <w:p w14:paraId="5D1B2D9A" w14:textId="77777777" w:rsidR="00741BEF" w:rsidRDefault="00741BEF" w:rsidP="003044E2">
      <w:pPr>
        <w:jc w:val="both"/>
      </w:pPr>
    </w:p>
    <w:p w14:paraId="76B14A9A" w14:textId="77777777" w:rsidR="00741BEF" w:rsidRPr="00D27E59" w:rsidRDefault="00741BEF" w:rsidP="00C07899">
      <w:pPr>
        <w:pStyle w:val="NCHH2"/>
      </w:pPr>
      <w:r w:rsidRPr="00D27E59">
        <w:t>Personal details</w:t>
      </w:r>
    </w:p>
    <w:p w14:paraId="0A87F819" w14:textId="77777777" w:rsidR="00741BEF" w:rsidRDefault="00741BEF" w:rsidP="00C07899">
      <w:pPr>
        <w:pStyle w:val="NCHH2"/>
      </w:pPr>
    </w:p>
    <w:p w14:paraId="1D459E31" w14:textId="6DBC9745" w:rsidR="00741BEF" w:rsidRPr="00827DA0" w:rsidRDefault="00741BEF" w:rsidP="00A8620C">
      <w:pPr>
        <w:pStyle w:val="NCHNormalBoxone-halfline"/>
      </w:pPr>
      <w:r w:rsidRPr="00827DA0">
        <w:t>Surname</w:t>
      </w:r>
      <w:r>
        <w:t>:</w:t>
      </w:r>
      <w:r w:rsidRPr="00827DA0">
        <w:tab/>
      </w:r>
      <w:r w:rsidRPr="00827DA0">
        <w:tab/>
      </w:r>
    </w:p>
    <w:p w14:paraId="12D27FBE" w14:textId="770420CF" w:rsidR="00741BEF" w:rsidRPr="0058159A" w:rsidRDefault="00741BEF" w:rsidP="00A8620C">
      <w:pPr>
        <w:pStyle w:val="NCHNormalBoxone-halfline"/>
      </w:pPr>
      <w:r w:rsidRPr="0058159A">
        <w:t>Previous surnames (if applicable)</w:t>
      </w:r>
      <w:r>
        <w:t>:</w:t>
      </w:r>
      <w:r>
        <w:tab/>
      </w:r>
    </w:p>
    <w:p w14:paraId="307B4982" w14:textId="25B3A487" w:rsidR="00741BEF" w:rsidRPr="00827DA0" w:rsidRDefault="00741BEF" w:rsidP="00A8620C">
      <w:pPr>
        <w:pStyle w:val="NCHNormalBoxone-halfline"/>
      </w:pPr>
      <w:r w:rsidRPr="00827DA0">
        <w:t>Forenames (in full)</w:t>
      </w:r>
      <w:r>
        <w:t>:</w:t>
      </w:r>
      <w:r w:rsidRPr="00827DA0">
        <w:tab/>
      </w:r>
    </w:p>
    <w:p w14:paraId="04BFBD86" w14:textId="77BBA163" w:rsidR="00741BEF" w:rsidRPr="00827DA0" w:rsidRDefault="00741BEF" w:rsidP="00A8620C">
      <w:pPr>
        <w:pStyle w:val="NCHNormalBoxone-halfline"/>
      </w:pPr>
      <w:r w:rsidRPr="00827DA0">
        <w:t>Address</w:t>
      </w:r>
      <w:r>
        <w:t>:</w:t>
      </w:r>
      <w:r w:rsidRPr="00827DA0">
        <w:tab/>
      </w:r>
      <w:r w:rsidRPr="00827DA0">
        <w:tab/>
      </w:r>
    </w:p>
    <w:p w14:paraId="4AD6611F" w14:textId="742B44B4" w:rsidR="00741BEF" w:rsidRPr="00827DA0" w:rsidRDefault="00741BEF" w:rsidP="00A8620C">
      <w:pPr>
        <w:pStyle w:val="NCHNormalBoxone-halfline"/>
      </w:pPr>
      <w:r w:rsidRPr="00827DA0">
        <w:t>Postcode</w:t>
      </w:r>
      <w:r>
        <w:t>:</w:t>
      </w:r>
      <w:r w:rsidRPr="00827DA0">
        <w:tab/>
      </w:r>
      <w:r w:rsidRPr="00827DA0">
        <w:tab/>
      </w:r>
    </w:p>
    <w:p w14:paraId="1D58B8E2" w14:textId="3AF7A367" w:rsidR="00741BEF" w:rsidRDefault="00741BEF" w:rsidP="00A8620C">
      <w:pPr>
        <w:pStyle w:val="NCHNormalBoxone-halfline"/>
      </w:pPr>
      <w:r>
        <w:t>Telephone (e</w:t>
      </w:r>
      <w:r w:rsidRPr="00827DA0">
        <w:t>vening</w:t>
      </w:r>
      <w:r>
        <w:t>):</w:t>
      </w:r>
      <w:r>
        <w:tab/>
      </w:r>
    </w:p>
    <w:p w14:paraId="6FB968AD" w14:textId="4944838E" w:rsidR="00741BEF" w:rsidRPr="00827DA0" w:rsidRDefault="00741BEF" w:rsidP="00A8620C">
      <w:pPr>
        <w:pStyle w:val="NCHNormalBoxone-halfline"/>
      </w:pPr>
      <w:r>
        <w:t>Telephone (d</w:t>
      </w:r>
      <w:r w:rsidRPr="00827DA0">
        <w:t>ay</w:t>
      </w:r>
      <w:r>
        <w:t>):</w:t>
      </w:r>
      <w:r>
        <w:tab/>
      </w:r>
    </w:p>
    <w:p w14:paraId="36F1A5FE" w14:textId="6477AFF5" w:rsidR="00741BEF" w:rsidRPr="009B2194" w:rsidRDefault="00741BEF" w:rsidP="00A8620C">
      <w:pPr>
        <w:pStyle w:val="NCHNormalBoxone-halfline"/>
      </w:pPr>
      <w:r w:rsidRPr="009B2194">
        <w:t>Mobile</w:t>
      </w:r>
      <w:r>
        <w:t>:</w:t>
      </w:r>
      <w:r w:rsidRPr="009B2194">
        <w:tab/>
      </w:r>
      <w:r w:rsidRPr="009B2194">
        <w:tab/>
      </w:r>
    </w:p>
    <w:p w14:paraId="6F79BF89" w14:textId="5EA62DE2" w:rsidR="00741BEF" w:rsidRPr="009B2194" w:rsidRDefault="00741BEF" w:rsidP="00A8620C">
      <w:pPr>
        <w:pStyle w:val="NCHNormalBoxone-halfline"/>
      </w:pPr>
      <w:r w:rsidRPr="009B2194">
        <w:t>Email</w:t>
      </w:r>
      <w:r>
        <w:t>:</w:t>
      </w:r>
      <w:r w:rsidRPr="009B2194">
        <w:tab/>
      </w:r>
      <w:r w:rsidRPr="009B2194">
        <w:tab/>
      </w:r>
      <w:r w:rsidRPr="009B2194">
        <w:tab/>
      </w:r>
    </w:p>
    <w:p w14:paraId="2CB5E8CD" w14:textId="283B15D0" w:rsidR="00741BEF" w:rsidRDefault="00741BEF" w:rsidP="00A8620C">
      <w:pPr>
        <w:pStyle w:val="NCHNormalBoxone-halfline"/>
        <w:rPr>
          <w:lang w:val="fr-FR"/>
        </w:rPr>
      </w:pPr>
      <w:r w:rsidRPr="009B2194">
        <w:t>Fax</w:t>
      </w:r>
      <w:r>
        <w:t>:</w:t>
      </w:r>
      <w:r w:rsidRPr="009B2194">
        <w:tab/>
      </w:r>
      <w:r w:rsidRPr="009B2194">
        <w:tab/>
      </w:r>
      <w:r w:rsidRPr="009B2194">
        <w:tab/>
      </w:r>
    </w:p>
    <w:p w14:paraId="59B0C807" w14:textId="799293E0" w:rsidR="00741BEF" w:rsidRPr="009B2194" w:rsidRDefault="00741BEF" w:rsidP="00A8620C">
      <w:pPr>
        <w:pStyle w:val="NCHNormalBoxone-halfline"/>
      </w:pPr>
      <w:r>
        <w:t xml:space="preserve">National Insurance no.: </w:t>
      </w:r>
      <w:r>
        <w:tab/>
      </w:r>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582DB3" w:rsidRDefault="00741BEF" w:rsidP="00C07899">
      <w:pPr>
        <w:pStyle w:val="NCHH2"/>
      </w:pPr>
      <w:r w:rsidRPr="00582DB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5DC4A45C" w:rsidR="00741BEF" w:rsidRDefault="00741BEF" w:rsidP="00AA7453">
            <w:pPr>
              <w:jc w:val="both"/>
              <w:rPr>
                <w:rFonts w:cs="Arial"/>
                <w:szCs w:val="24"/>
              </w:rPr>
            </w:pPr>
          </w:p>
        </w:tc>
        <w:tc>
          <w:tcPr>
            <w:tcW w:w="1418" w:type="dxa"/>
            <w:vAlign w:val="center"/>
          </w:tcPr>
          <w:p w14:paraId="54EC2507" w14:textId="5BE25741" w:rsidR="00741BEF" w:rsidRDefault="00741BEF" w:rsidP="003044E2">
            <w:pPr>
              <w:jc w:val="both"/>
              <w:rPr>
                <w:rFonts w:cs="Arial"/>
                <w:szCs w:val="24"/>
              </w:rPr>
            </w:pPr>
          </w:p>
        </w:tc>
        <w:tc>
          <w:tcPr>
            <w:tcW w:w="2985" w:type="dxa"/>
            <w:vAlign w:val="center"/>
          </w:tcPr>
          <w:p w14:paraId="02555A02" w14:textId="153A3FCB" w:rsidR="00741BEF" w:rsidRDefault="00741BEF" w:rsidP="003044E2">
            <w:pPr>
              <w:jc w:val="both"/>
              <w:rPr>
                <w:rFonts w:cs="Arial"/>
                <w:szCs w:val="24"/>
              </w:rPr>
            </w:pPr>
          </w:p>
        </w:tc>
        <w:tc>
          <w:tcPr>
            <w:tcW w:w="2700" w:type="dxa"/>
            <w:vAlign w:val="center"/>
          </w:tcPr>
          <w:p w14:paraId="1F6AB7C0" w14:textId="76AE06CA" w:rsidR="00741BEF" w:rsidRDefault="00741BEF" w:rsidP="003044E2">
            <w:pPr>
              <w:jc w:val="both"/>
              <w:rPr>
                <w:rFonts w:cs="Arial"/>
                <w:szCs w:val="24"/>
              </w:rPr>
            </w:pPr>
          </w:p>
        </w:tc>
      </w:tr>
      <w:tr w:rsidR="00741BEF" w:rsidRPr="00C07299" w14:paraId="79EE8108" w14:textId="77777777">
        <w:trPr>
          <w:cantSplit/>
          <w:trHeight w:val="383"/>
        </w:trPr>
        <w:tc>
          <w:tcPr>
            <w:tcW w:w="3089" w:type="dxa"/>
            <w:vAlign w:val="center"/>
          </w:tcPr>
          <w:p w14:paraId="1F518E9E" w14:textId="31886A4C" w:rsidR="00741BEF" w:rsidRDefault="00741BEF" w:rsidP="003044E2">
            <w:pPr>
              <w:jc w:val="both"/>
              <w:rPr>
                <w:rFonts w:cs="Arial"/>
                <w:szCs w:val="24"/>
              </w:rPr>
            </w:pPr>
          </w:p>
        </w:tc>
        <w:tc>
          <w:tcPr>
            <w:tcW w:w="1418" w:type="dxa"/>
            <w:vAlign w:val="center"/>
          </w:tcPr>
          <w:p w14:paraId="16D8FDEC" w14:textId="0D476E7E" w:rsidR="00741BEF" w:rsidRDefault="00741BEF" w:rsidP="003044E2">
            <w:pPr>
              <w:jc w:val="both"/>
              <w:rPr>
                <w:rFonts w:cs="Arial"/>
                <w:szCs w:val="24"/>
              </w:rPr>
            </w:pPr>
          </w:p>
        </w:tc>
        <w:tc>
          <w:tcPr>
            <w:tcW w:w="2985" w:type="dxa"/>
            <w:vAlign w:val="center"/>
          </w:tcPr>
          <w:p w14:paraId="1D91F4E5" w14:textId="08669C09" w:rsidR="00741BEF" w:rsidRDefault="00741BEF" w:rsidP="003044E2">
            <w:pPr>
              <w:jc w:val="both"/>
              <w:rPr>
                <w:rFonts w:cs="Arial"/>
                <w:szCs w:val="24"/>
              </w:rPr>
            </w:pPr>
          </w:p>
        </w:tc>
        <w:tc>
          <w:tcPr>
            <w:tcW w:w="2700" w:type="dxa"/>
            <w:vAlign w:val="center"/>
          </w:tcPr>
          <w:p w14:paraId="036CA47A" w14:textId="637CCAF3" w:rsidR="00741BEF" w:rsidRDefault="00741BEF" w:rsidP="003044E2">
            <w:pPr>
              <w:jc w:val="both"/>
              <w:rPr>
                <w:rFonts w:cs="Arial"/>
                <w:szCs w:val="24"/>
              </w:rPr>
            </w:pPr>
          </w:p>
        </w:tc>
      </w:tr>
      <w:tr w:rsidR="00741BEF" w:rsidRPr="00C07299" w14:paraId="3D451180" w14:textId="77777777">
        <w:trPr>
          <w:cantSplit/>
          <w:trHeight w:val="383"/>
        </w:trPr>
        <w:tc>
          <w:tcPr>
            <w:tcW w:w="3089" w:type="dxa"/>
            <w:vAlign w:val="center"/>
          </w:tcPr>
          <w:p w14:paraId="239A9283" w14:textId="5962C418" w:rsidR="00741BEF" w:rsidRDefault="00741BEF" w:rsidP="003044E2">
            <w:pPr>
              <w:jc w:val="both"/>
              <w:rPr>
                <w:rFonts w:cs="Arial"/>
                <w:szCs w:val="24"/>
              </w:rPr>
            </w:pPr>
          </w:p>
        </w:tc>
        <w:tc>
          <w:tcPr>
            <w:tcW w:w="1418" w:type="dxa"/>
            <w:vAlign w:val="center"/>
          </w:tcPr>
          <w:p w14:paraId="103DDDF1" w14:textId="12CF309B" w:rsidR="00741BEF" w:rsidRDefault="00741BEF" w:rsidP="003044E2">
            <w:pPr>
              <w:jc w:val="both"/>
              <w:rPr>
                <w:rFonts w:cs="Arial"/>
                <w:szCs w:val="24"/>
              </w:rPr>
            </w:pPr>
          </w:p>
        </w:tc>
        <w:tc>
          <w:tcPr>
            <w:tcW w:w="2985" w:type="dxa"/>
            <w:vAlign w:val="center"/>
          </w:tcPr>
          <w:p w14:paraId="5EC2D39D" w14:textId="457E2145" w:rsidR="00741BEF" w:rsidRDefault="00741BEF" w:rsidP="003044E2">
            <w:pPr>
              <w:jc w:val="both"/>
              <w:rPr>
                <w:rFonts w:cs="Arial"/>
                <w:szCs w:val="24"/>
              </w:rPr>
            </w:pPr>
          </w:p>
        </w:tc>
        <w:tc>
          <w:tcPr>
            <w:tcW w:w="2700" w:type="dxa"/>
            <w:vAlign w:val="center"/>
          </w:tcPr>
          <w:p w14:paraId="3AADEC0A" w14:textId="4582C9A2" w:rsidR="00741BEF" w:rsidRDefault="00741BEF" w:rsidP="003044E2">
            <w:pPr>
              <w:jc w:val="both"/>
              <w:rPr>
                <w:rFonts w:cs="Arial"/>
                <w:szCs w:val="24"/>
              </w:rPr>
            </w:pPr>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tr w:rsidR="00741BEF" w:rsidRPr="00AB4293" w14:paraId="48C8CA9C" w14:textId="77777777">
        <w:trPr>
          <w:cantSplit/>
          <w:trHeight w:val="322"/>
        </w:trPr>
        <w:tc>
          <w:tcPr>
            <w:tcW w:w="3089" w:type="dxa"/>
            <w:vAlign w:val="center"/>
          </w:tcPr>
          <w:p w14:paraId="313B9438" w14:textId="3D09A86E" w:rsidR="00741BEF" w:rsidRPr="00AB4293" w:rsidRDefault="00741BEF" w:rsidP="003044E2">
            <w:pPr>
              <w:jc w:val="both"/>
              <w:rPr>
                <w:szCs w:val="24"/>
              </w:rPr>
            </w:pPr>
          </w:p>
        </w:tc>
        <w:tc>
          <w:tcPr>
            <w:tcW w:w="1418" w:type="dxa"/>
            <w:vAlign w:val="center"/>
          </w:tcPr>
          <w:p w14:paraId="55B1EF00" w14:textId="5FCE0976" w:rsidR="00741BEF" w:rsidRPr="00AB4293" w:rsidRDefault="00741BEF" w:rsidP="003044E2">
            <w:pPr>
              <w:jc w:val="both"/>
              <w:rPr>
                <w:szCs w:val="24"/>
              </w:rPr>
            </w:pPr>
          </w:p>
        </w:tc>
        <w:tc>
          <w:tcPr>
            <w:tcW w:w="2985" w:type="dxa"/>
            <w:vAlign w:val="center"/>
          </w:tcPr>
          <w:p w14:paraId="262AB7DB" w14:textId="7A6A4025" w:rsidR="00741BEF" w:rsidRPr="00AB4293" w:rsidRDefault="00741BEF" w:rsidP="003044E2">
            <w:pPr>
              <w:jc w:val="both"/>
              <w:rPr>
                <w:szCs w:val="24"/>
              </w:rPr>
            </w:pPr>
          </w:p>
        </w:tc>
        <w:tc>
          <w:tcPr>
            <w:tcW w:w="2700" w:type="dxa"/>
            <w:vAlign w:val="center"/>
          </w:tcPr>
          <w:p w14:paraId="4FDC12C4" w14:textId="24E79855" w:rsidR="00741BEF" w:rsidRPr="00AB4293" w:rsidRDefault="00741BEF" w:rsidP="003044E2">
            <w:pPr>
              <w:jc w:val="both"/>
              <w:rPr>
                <w:szCs w:val="24"/>
              </w:rPr>
            </w:pPr>
          </w:p>
        </w:tc>
      </w:tr>
      <w:tr w:rsidR="00741BEF" w:rsidRPr="00AB4293" w14:paraId="1B49DF9D" w14:textId="77777777">
        <w:trPr>
          <w:cantSplit/>
          <w:trHeight w:val="322"/>
        </w:trPr>
        <w:tc>
          <w:tcPr>
            <w:tcW w:w="3089" w:type="dxa"/>
            <w:vAlign w:val="center"/>
          </w:tcPr>
          <w:p w14:paraId="5A11A19B" w14:textId="368F6A64" w:rsidR="00741BEF" w:rsidRPr="00AB4293" w:rsidRDefault="00741BEF" w:rsidP="003044E2">
            <w:pPr>
              <w:jc w:val="both"/>
              <w:rPr>
                <w:szCs w:val="24"/>
              </w:rPr>
            </w:pPr>
          </w:p>
        </w:tc>
        <w:tc>
          <w:tcPr>
            <w:tcW w:w="1418" w:type="dxa"/>
            <w:vAlign w:val="center"/>
          </w:tcPr>
          <w:p w14:paraId="71719677" w14:textId="7E4DDAAA" w:rsidR="00741BEF" w:rsidRPr="00AB4293" w:rsidRDefault="00741BEF" w:rsidP="003044E2">
            <w:pPr>
              <w:jc w:val="both"/>
              <w:rPr>
                <w:szCs w:val="24"/>
              </w:rPr>
            </w:pPr>
          </w:p>
        </w:tc>
        <w:tc>
          <w:tcPr>
            <w:tcW w:w="2985" w:type="dxa"/>
            <w:vAlign w:val="center"/>
          </w:tcPr>
          <w:p w14:paraId="2DA6474C" w14:textId="592BBB15" w:rsidR="00741BEF" w:rsidRPr="00AB4293" w:rsidRDefault="00741BEF" w:rsidP="003044E2">
            <w:pPr>
              <w:jc w:val="both"/>
              <w:rPr>
                <w:szCs w:val="24"/>
              </w:rPr>
            </w:pPr>
          </w:p>
        </w:tc>
        <w:tc>
          <w:tcPr>
            <w:tcW w:w="2700" w:type="dxa"/>
            <w:vAlign w:val="center"/>
          </w:tcPr>
          <w:p w14:paraId="5F09F005" w14:textId="63CBB4F1" w:rsidR="00741BEF" w:rsidRPr="00AB4293" w:rsidRDefault="00741BEF" w:rsidP="003044E2">
            <w:pPr>
              <w:jc w:val="both"/>
              <w:rPr>
                <w:szCs w:val="24"/>
              </w:rPr>
            </w:pPr>
          </w:p>
        </w:tc>
      </w:tr>
      <w:tr w:rsidR="00741BEF" w:rsidRPr="00AB4293" w14:paraId="428A6CE8" w14:textId="77777777">
        <w:trPr>
          <w:cantSplit/>
          <w:trHeight w:val="322"/>
        </w:trPr>
        <w:tc>
          <w:tcPr>
            <w:tcW w:w="3089" w:type="dxa"/>
            <w:vAlign w:val="center"/>
          </w:tcPr>
          <w:p w14:paraId="7C143DCF" w14:textId="36F13D6B" w:rsidR="00741BEF" w:rsidRPr="00AB4293" w:rsidRDefault="00741BEF" w:rsidP="003044E2">
            <w:pPr>
              <w:jc w:val="both"/>
              <w:rPr>
                <w:szCs w:val="24"/>
              </w:rPr>
            </w:pPr>
          </w:p>
        </w:tc>
        <w:tc>
          <w:tcPr>
            <w:tcW w:w="1418" w:type="dxa"/>
            <w:vAlign w:val="center"/>
          </w:tcPr>
          <w:p w14:paraId="2F941BBF" w14:textId="0BCAB40E" w:rsidR="00741BEF" w:rsidRPr="00AB4293" w:rsidRDefault="00741BEF" w:rsidP="003044E2">
            <w:pPr>
              <w:jc w:val="both"/>
              <w:rPr>
                <w:szCs w:val="24"/>
              </w:rPr>
            </w:pPr>
          </w:p>
        </w:tc>
        <w:tc>
          <w:tcPr>
            <w:tcW w:w="2985" w:type="dxa"/>
            <w:vAlign w:val="center"/>
          </w:tcPr>
          <w:p w14:paraId="5FF93771" w14:textId="7DB50757" w:rsidR="00741BEF" w:rsidRPr="00AB4293" w:rsidRDefault="00741BEF" w:rsidP="003044E2">
            <w:pPr>
              <w:jc w:val="both"/>
              <w:rPr>
                <w:szCs w:val="24"/>
              </w:rPr>
            </w:pPr>
          </w:p>
        </w:tc>
        <w:tc>
          <w:tcPr>
            <w:tcW w:w="2700" w:type="dxa"/>
            <w:vAlign w:val="center"/>
          </w:tcPr>
          <w:p w14:paraId="76D0C7B5" w14:textId="18E96702" w:rsidR="00741BEF" w:rsidRPr="00AB4293" w:rsidRDefault="00741BEF" w:rsidP="003044E2">
            <w:pPr>
              <w:jc w:val="both"/>
              <w:rPr>
                <w:szCs w:val="24"/>
              </w:rPr>
            </w:pPr>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lastRenderedPageBreak/>
              <w:t>Training courses attended (</w:t>
            </w:r>
            <w:r>
              <w:t xml:space="preserve">only </w:t>
            </w:r>
            <w:r w:rsidRPr="00AB4293">
              <w:t>if relevant to the person specification)</w:t>
            </w:r>
          </w:p>
        </w:tc>
      </w:tr>
      <w:tr w:rsidR="00741BEF" w:rsidRPr="00AB4293" w14:paraId="3002C42D" w14:textId="77777777">
        <w:trPr>
          <w:cantSplit/>
          <w:trHeight w:val="361"/>
        </w:trPr>
        <w:tc>
          <w:tcPr>
            <w:tcW w:w="3089" w:type="dxa"/>
            <w:vAlign w:val="center"/>
          </w:tcPr>
          <w:p w14:paraId="2E66498D" w14:textId="304B61C1" w:rsidR="00741BEF" w:rsidRPr="00AB4293" w:rsidRDefault="00741BEF" w:rsidP="003044E2">
            <w:pPr>
              <w:jc w:val="both"/>
              <w:rPr>
                <w:szCs w:val="24"/>
              </w:rPr>
            </w:pPr>
          </w:p>
        </w:tc>
        <w:tc>
          <w:tcPr>
            <w:tcW w:w="1418" w:type="dxa"/>
            <w:vAlign w:val="center"/>
          </w:tcPr>
          <w:p w14:paraId="669688C1" w14:textId="56F1F850" w:rsidR="00741BEF" w:rsidRPr="00AB4293" w:rsidRDefault="00741BEF" w:rsidP="003044E2">
            <w:pPr>
              <w:jc w:val="both"/>
              <w:rPr>
                <w:szCs w:val="24"/>
              </w:rPr>
            </w:pPr>
          </w:p>
        </w:tc>
        <w:tc>
          <w:tcPr>
            <w:tcW w:w="2985" w:type="dxa"/>
            <w:vAlign w:val="center"/>
          </w:tcPr>
          <w:p w14:paraId="38095118" w14:textId="1BCFEEAE" w:rsidR="00741BEF" w:rsidRPr="00AB4293" w:rsidRDefault="00741BEF" w:rsidP="003044E2">
            <w:pPr>
              <w:jc w:val="both"/>
              <w:rPr>
                <w:szCs w:val="24"/>
              </w:rPr>
            </w:pPr>
          </w:p>
        </w:tc>
        <w:tc>
          <w:tcPr>
            <w:tcW w:w="2700" w:type="dxa"/>
            <w:vAlign w:val="center"/>
          </w:tcPr>
          <w:p w14:paraId="5878DEA8" w14:textId="130445FB" w:rsidR="00741BEF" w:rsidRPr="00AB4293" w:rsidRDefault="00741BEF" w:rsidP="003044E2">
            <w:pPr>
              <w:jc w:val="both"/>
              <w:rPr>
                <w:szCs w:val="24"/>
              </w:rPr>
            </w:pPr>
          </w:p>
        </w:tc>
      </w:tr>
      <w:tr w:rsidR="00741BEF" w:rsidRPr="00AB4293" w14:paraId="59970B5B" w14:textId="77777777">
        <w:trPr>
          <w:cantSplit/>
          <w:trHeight w:val="361"/>
        </w:trPr>
        <w:tc>
          <w:tcPr>
            <w:tcW w:w="3089" w:type="dxa"/>
            <w:vAlign w:val="center"/>
          </w:tcPr>
          <w:p w14:paraId="752CB076" w14:textId="25FD6D93" w:rsidR="00741BEF" w:rsidRPr="00AB4293" w:rsidRDefault="00741BEF" w:rsidP="003044E2">
            <w:pPr>
              <w:jc w:val="both"/>
              <w:rPr>
                <w:szCs w:val="24"/>
              </w:rPr>
            </w:pPr>
          </w:p>
        </w:tc>
        <w:tc>
          <w:tcPr>
            <w:tcW w:w="1418" w:type="dxa"/>
            <w:vAlign w:val="center"/>
          </w:tcPr>
          <w:p w14:paraId="4E7A8EF6" w14:textId="06616D82" w:rsidR="00741BEF" w:rsidRPr="00AB4293" w:rsidRDefault="00741BEF" w:rsidP="003044E2">
            <w:pPr>
              <w:jc w:val="both"/>
              <w:rPr>
                <w:szCs w:val="24"/>
              </w:rPr>
            </w:pPr>
          </w:p>
        </w:tc>
        <w:tc>
          <w:tcPr>
            <w:tcW w:w="2985" w:type="dxa"/>
            <w:vAlign w:val="center"/>
          </w:tcPr>
          <w:p w14:paraId="4ECB4304" w14:textId="62B2C42E" w:rsidR="00741BEF" w:rsidRPr="00AB4293" w:rsidRDefault="00741BEF" w:rsidP="003044E2">
            <w:pPr>
              <w:jc w:val="both"/>
              <w:rPr>
                <w:szCs w:val="24"/>
              </w:rPr>
            </w:pPr>
          </w:p>
        </w:tc>
        <w:tc>
          <w:tcPr>
            <w:tcW w:w="2700" w:type="dxa"/>
            <w:vAlign w:val="center"/>
          </w:tcPr>
          <w:p w14:paraId="66D6CD83" w14:textId="7F1CFC23" w:rsidR="00741BEF" w:rsidRPr="00AB4293" w:rsidRDefault="00741BEF" w:rsidP="003044E2">
            <w:pPr>
              <w:jc w:val="both"/>
              <w:rPr>
                <w:szCs w:val="24"/>
              </w:rPr>
            </w:pPr>
          </w:p>
        </w:tc>
      </w:tr>
      <w:tr w:rsidR="00741BEF" w:rsidRPr="00AB4293" w14:paraId="44A2BFF4" w14:textId="77777777">
        <w:trPr>
          <w:cantSplit/>
          <w:trHeight w:val="361"/>
        </w:trPr>
        <w:tc>
          <w:tcPr>
            <w:tcW w:w="3089" w:type="dxa"/>
            <w:vAlign w:val="center"/>
          </w:tcPr>
          <w:p w14:paraId="129B8A10" w14:textId="1601CC58" w:rsidR="00741BEF" w:rsidRPr="00AB4293" w:rsidRDefault="00741BEF" w:rsidP="003044E2">
            <w:pPr>
              <w:jc w:val="both"/>
              <w:rPr>
                <w:szCs w:val="24"/>
              </w:rPr>
            </w:pPr>
          </w:p>
        </w:tc>
        <w:tc>
          <w:tcPr>
            <w:tcW w:w="1418" w:type="dxa"/>
            <w:vAlign w:val="center"/>
          </w:tcPr>
          <w:p w14:paraId="740C3FC8" w14:textId="5E0908BC" w:rsidR="00741BEF" w:rsidRPr="00AB4293" w:rsidRDefault="00741BEF" w:rsidP="003044E2">
            <w:pPr>
              <w:jc w:val="both"/>
              <w:rPr>
                <w:szCs w:val="24"/>
              </w:rPr>
            </w:pPr>
          </w:p>
        </w:tc>
        <w:tc>
          <w:tcPr>
            <w:tcW w:w="2985" w:type="dxa"/>
            <w:vAlign w:val="center"/>
          </w:tcPr>
          <w:p w14:paraId="14F7CFCC" w14:textId="1BA0FA0D" w:rsidR="00741BEF" w:rsidRPr="00AB4293" w:rsidRDefault="00741BEF" w:rsidP="003044E2">
            <w:pPr>
              <w:jc w:val="both"/>
              <w:rPr>
                <w:szCs w:val="24"/>
              </w:rPr>
            </w:pPr>
          </w:p>
        </w:tc>
        <w:tc>
          <w:tcPr>
            <w:tcW w:w="2700" w:type="dxa"/>
            <w:vAlign w:val="center"/>
          </w:tcPr>
          <w:p w14:paraId="01EB8D92" w14:textId="09A591D4" w:rsidR="00741BEF" w:rsidRPr="00AB4293" w:rsidRDefault="00741BEF" w:rsidP="003044E2">
            <w:pPr>
              <w:jc w:val="both"/>
              <w:rPr>
                <w:szCs w:val="24"/>
              </w:rPr>
            </w:pPr>
          </w:p>
        </w:tc>
      </w:tr>
      <w:tr w:rsidR="00741BEF" w:rsidRPr="00AB4293" w14:paraId="6EF00864" w14:textId="77777777">
        <w:trPr>
          <w:cantSplit/>
          <w:trHeight w:val="361"/>
        </w:trPr>
        <w:tc>
          <w:tcPr>
            <w:tcW w:w="3089" w:type="dxa"/>
            <w:vAlign w:val="center"/>
          </w:tcPr>
          <w:p w14:paraId="32AACA09" w14:textId="2FD821F9" w:rsidR="00741BEF" w:rsidRPr="00AB4293" w:rsidRDefault="00741BEF" w:rsidP="003044E2">
            <w:pPr>
              <w:jc w:val="both"/>
              <w:rPr>
                <w:szCs w:val="24"/>
              </w:rPr>
            </w:pPr>
          </w:p>
        </w:tc>
        <w:tc>
          <w:tcPr>
            <w:tcW w:w="1418" w:type="dxa"/>
            <w:vAlign w:val="center"/>
          </w:tcPr>
          <w:p w14:paraId="5D15964E" w14:textId="119C0A87" w:rsidR="00741BEF" w:rsidRPr="00AB4293" w:rsidRDefault="00741BEF" w:rsidP="003044E2">
            <w:pPr>
              <w:jc w:val="both"/>
              <w:rPr>
                <w:szCs w:val="24"/>
              </w:rPr>
            </w:pPr>
          </w:p>
        </w:tc>
        <w:tc>
          <w:tcPr>
            <w:tcW w:w="2985" w:type="dxa"/>
            <w:vAlign w:val="center"/>
          </w:tcPr>
          <w:p w14:paraId="203422C7" w14:textId="2A4C91F2" w:rsidR="00741BEF" w:rsidRPr="00AB4293" w:rsidRDefault="00741BEF" w:rsidP="003044E2">
            <w:pPr>
              <w:jc w:val="both"/>
              <w:rPr>
                <w:szCs w:val="24"/>
              </w:rPr>
            </w:pPr>
          </w:p>
        </w:tc>
        <w:tc>
          <w:tcPr>
            <w:tcW w:w="2700" w:type="dxa"/>
            <w:vAlign w:val="center"/>
          </w:tcPr>
          <w:p w14:paraId="0B26EA1D" w14:textId="5687AD88" w:rsidR="00741BEF" w:rsidRPr="00AB4293" w:rsidRDefault="00741BEF" w:rsidP="003044E2">
            <w:pPr>
              <w:jc w:val="both"/>
              <w:rPr>
                <w:szCs w:val="24"/>
              </w:rPr>
            </w:pPr>
          </w:p>
        </w:tc>
      </w:tr>
    </w:tbl>
    <w:p w14:paraId="097EC477" w14:textId="77777777" w:rsidR="00741BEF" w:rsidRDefault="00741BEF" w:rsidP="00C07899">
      <w:pPr>
        <w:pStyle w:val="NCHH2"/>
      </w:pPr>
    </w:p>
    <w:p w14:paraId="5F43BE81" w14:textId="58CC6B76" w:rsidR="00741BEF" w:rsidRDefault="00741BEF" w:rsidP="00C07899">
      <w:pPr>
        <w:pStyle w:val="NCHH2"/>
      </w:pPr>
      <w:r w:rsidRPr="00C50C3A">
        <w:t>Career history</w:t>
      </w:r>
    </w:p>
    <w:p w14:paraId="44F03A52" w14:textId="0A0E831C" w:rsidR="00741BEF" w:rsidRPr="003044E2" w:rsidRDefault="00741BEF" w:rsidP="003044E2">
      <w:pPr>
        <w:pStyle w:val="NCHNormal"/>
        <w:rPr>
          <w:rFonts w:cs="Arial"/>
          <w:b/>
          <w:i/>
        </w:rPr>
      </w:pPr>
      <w:r>
        <w:rPr>
          <w:rFonts w:cs="Arial"/>
          <w:b/>
          <w:i/>
        </w:rPr>
        <w:t>Please note we are not accepting CV</w:t>
      </w:r>
      <w:r w:rsidRPr="003044E2">
        <w:rPr>
          <w:rFonts w:cs="Arial"/>
          <w:b/>
          <w:i/>
        </w:rPr>
        <w:t xml:space="preserve">s as part of the application process. Short listing will be carried out </w:t>
      </w:r>
      <w:r w:rsidR="00784DC4" w:rsidRPr="003044E2">
        <w:rPr>
          <w:rFonts w:cs="Arial"/>
          <w:b/>
          <w:i/>
        </w:rPr>
        <w:t>based on</w:t>
      </w:r>
      <w:r w:rsidRPr="003044E2">
        <w:rPr>
          <w:rFonts w:cs="Arial"/>
          <w:b/>
          <w:i/>
        </w:rPr>
        <w:t xml:space="preserve"> th</w:t>
      </w:r>
      <w:r w:rsidR="00C50C3A">
        <w:rPr>
          <w:rFonts w:cs="Arial"/>
          <w:b/>
          <w:i/>
        </w:rPr>
        <w:t>is</w:t>
      </w:r>
      <w:r w:rsidRPr="003044E2">
        <w:rPr>
          <w:rFonts w:cs="Arial"/>
          <w:b/>
          <w:i/>
        </w:rPr>
        <w:t xml:space="preserv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2E191239" w:rsidR="00741BEF" w:rsidRPr="00AB4293" w:rsidRDefault="00741BEF" w:rsidP="003044E2">
            <w:pPr>
              <w:pStyle w:val="NCHNormal"/>
            </w:pPr>
          </w:p>
        </w:tc>
        <w:tc>
          <w:tcPr>
            <w:tcW w:w="1980" w:type="dxa"/>
          </w:tcPr>
          <w:p w14:paraId="03AA3ADA" w14:textId="12DCEA0E" w:rsidR="00741BEF" w:rsidRPr="00AB4293" w:rsidRDefault="00741BEF" w:rsidP="003044E2">
            <w:pPr>
              <w:pStyle w:val="NCHNormal"/>
            </w:pPr>
          </w:p>
        </w:tc>
        <w:tc>
          <w:tcPr>
            <w:tcW w:w="1980" w:type="dxa"/>
          </w:tcPr>
          <w:p w14:paraId="08A51874" w14:textId="400BCA4B" w:rsidR="00741BEF" w:rsidRPr="00AB4293" w:rsidRDefault="00741BEF" w:rsidP="003044E2">
            <w:pPr>
              <w:pStyle w:val="NCHNormal"/>
            </w:pPr>
          </w:p>
        </w:tc>
        <w:tc>
          <w:tcPr>
            <w:tcW w:w="1800" w:type="dxa"/>
          </w:tcPr>
          <w:p w14:paraId="40A7E1B3" w14:textId="1F5C635C" w:rsidR="00741BEF" w:rsidRPr="00AB4293" w:rsidRDefault="00741BEF" w:rsidP="003044E2">
            <w:pPr>
              <w:pStyle w:val="NCHNormal"/>
            </w:pPr>
          </w:p>
        </w:tc>
        <w:tc>
          <w:tcPr>
            <w:tcW w:w="3240" w:type="dxa"/>
          </w:tcPr>
          <w:p w14:paraId="038A556A" w14:textId="365C782B" w:rsidR="00741BEF" w:rsidRPr="00AB4293" w:rsidRDefault="00741BEF" w:rsidP="003044E2">
            <w:pPr>
              <w:pStyle w:val="NCHNormal"/>
            </w:pPr>
          </w:p>
        </w:tc>
      </w:tr>
      <w:tr w:rsidR="00741BEF" w:rsidRPr="00AB4293" w14:paraId="1E276335" w14:textId="77777777">
        <w:trPr>
          <w:cantSplit/>
          <w:trHeight w:val="301"/>
        </w:trPr>
        <w:tc>
          <w:tcPr>
            <w:tcW w:w="10192" w:type="dxa"/>
            <w:gridSpan w:val="5"/>
          </w:tcPr>
          <w:p w14:paraId="2B170AA7" w14:textId="77777777" w:rsidR="00741BEF" w:rsidRDefault="00741BEF" w:rsidP="003044E2">
            <w:pPr>
              <w:pStyle w:val="NCHNormal"/>
            </w:pPr>
            <w:r>
              <w:t xml:space="preserve">Details of responsibilities/achievements: </w:t>
            </w:r>
          </w:p>
          <w:p w14:paraId="302F3595" w14:textId="4A43EE3A" w:rsidR="00521A6E" w:rsidRDefault="00521A6E" w:rsidP="003044E2">
            <w:pPr>
              <w:pStyle w:val="NCHNormal"/>
            </w:pP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tr w:rsidR="00741BEF" w:rsidRPr="00AB4293" w14:paraId="1354E085" w14:textId="77777777">
        <w:trPr>
          <w:cantSplit/>
          <w:trHeight w:val="301"/>
        </w:trPr>
        <w:tc>
          <w:tcPr>
            <w:tcW w:w="1192" w:type="dxa"/>
          </w:tcPr>
          <w:p w14:paraId="137EF0DE" w14:textId="2E006B81" w:rsidR="00741BEF" w:rsidRPr="00AB4293" w:rsidRDefault="00741BEF" w:rsidP="003044E2">
            <w:pPr>
              <w:pStyle w:val="NCHNormal"/>
            </w:pPr>
          </w:p>
        </w:tc>
        <w:tc>
          <w:tcPr>
            <w:tcW w:w="1980" w:type="dxa"/>
          </w:tcPr>
          <w:p w14:paraId="07EB2282" w14:textId="61290E9A" w:rsidR="00741BEF" w:rsidRPr="00AB4293" w:rsidRDefault="00741BEF" w:rsidP="003044E2">
            <w:pPr>
              <w:pStyle w:val="NCHNormal"/>
            </w:pPr>
          </w:p>
        </w:tc>
        <w:tc>
          <w:tcPr>
            <w:tcW w:w="1980" w:type="dxa"/>
          </w:tcPr>
          <w:p w14:paraId="62978EFF" w14:textId="7F220282" w:rsidR="00741BEF" w:rsidRPr="00AB4293" w:rsidRDefault="00741BEF" w:rsidP="003044E2">
            <w:pPr>
              <w:pStyle w:val="NCHNormal"/>
            </w:pPr>
          </w:p>
        </w:tc>
        <w:tc>
          <w:tcPr>
            <w:tcW w:w="2340" w:type="dxa"/>
          </w:tcPr>
          <w:p w14:paraId="6B55A832" w14:textId="56C729E4" w:rsidR="00741BEF" w:rsidRPr="00AB4293" w:rsidRDefault="00741BEF" w:rsidP="003044E2">
            <w:pPr>
              <w:pStyle w:val="NCHNormal"/>
            </w:pPr>
          </w:p>
        </w:tc>
        <w:tc>
          <w:tcPr>
            <w:tcW w:w="1260" w:type="dxa"/>
          </w:tcPr>
          <w:p w14:paraId="50228504" w14:textId="319EE2A0" w:rsidR="00741BEF" w:rsidRPr="00AB4293" w:rsidRDefault="00741BEF" w:rsidP="003044E2">
            <w:pPr>
              <w:pStyle w:val="NCHNormal"/>
            </w:pPr>
          </w:p>
        </w:tc>
        <w:tc>
          <w:tcPr>
            <w:tcW w:w="1440" w:type="dxa"/>
          </w:tcPr>
          <w:p w14:paraId="5755D839" w14:textId="3768E2F3" w:rsidR="00741BEF" w:rsidRPr="00AB4293" w:rsidRDefault="00741BEF" w:rsidP="003044E2">
            <w:pPr>
              <w:pStyle w:val="NCHNormal"/>
            </w:pPr>
          </w:p>
        </w:tc>
      </w:tr>
      <w:tr w:rsidR="00741BEF" w:rsidRPr="00AB4293" w14:paraId="5C672BC1" w14:textId="77777777">
        <w:trPr>
          <w:cantSplit/>
          <w:trHeight w:val="301"/>
        </w:trPr>
        <w:tc>
          <w:tcPr>
            <w:tcW w:w="1192" w:type="dxa"/>
          </w:tcPr>
          <w:p w14:paraId="4750FF00" w14:textId="4DD7616A" w:rsidR="00741BEF" w:rsidRPr="00AB4293" w:rsidRDefault="00741BEF" w:rsidP="003044E2">
            <w:pPr>
              <w:pStyle w:val="NCHNormal"/>
            </w:pPr>
          </w:p>
        </w:tc>
        <w:tc>
          <w:tcPr>
            <w:tcW w:w="1980" w:type="dxa"/>
          </w:tcPr>
          <w:p w14:paraId="09538516" w14:textId="5AC0F0E1" w:rsidR="00741BEF" w:rsidRPr="00AB4293" w:rsidRDefault="00741BEF" w:rsidP="003044E2">
            <w:pPr>
              <w:pStyle w:val="NCHNormal"/>
            </w:pPr>
          </w:p>
        </w:tc>
        <w:tc>
          <w:tcPr>
            <w:tcW w:w="1980" w:type="dxa"/>
          </w:tcPr>
          <w:p w14:paraId="6425478D" w14:textId="36E5CB9E" w:rsidR="00741BEF" w:rsidRPr="00AB4293" w:rsidRDefault="00741BEF" w:rsidP="003044E2">
            <w:pPr>
              <w:pStyle w:val="NCHNormal"/>
            </w:pPr>
          </w:p>
        </w:tc>
        <w:tc>
          <w:tcPr>
            <w:tcW w:w="2340" w:type="dxa"/>
          </w:tcPr>
          <w:p w14:paraId="0536CCA9" w14:textId="28C14B1C" w:rsidR="00741BEF" w:rsidRPr="00AB4293" w:rsidRDefault="00741BEF" w:rsidP="003044E2">
            <w:pPr>
              <w:pStyle w:val="NCHNormal"/>
            </w:pPr>
          </w:p>
        </w:tc>
        <w:tc>
          <w:tcPr>
            <w:tcW w:w="1260" w:type="dxa"/>
          </w:tcPr>
          <w:p w14:paraId="22561A1B" w14:textId="1A6B3B6E" w:rsidR="00741BEF" w:rsidRPr="00AB4293" w:rsidRDefault="00741BEF" w:rsidP="003044E2">
            <w:pPr>
              <w:pStyle w:val="NCHNormal"/>
            </w:pPr>
          </w:p>
        </w:tc>
        <w:tc>
          <w:tcPr>
            <w:tcW w:w="1440" w:type="dxa"/>
          </w:tcPr>
          <w:p w14:paraId="5C3445D0" w14:textId="1ED39EAA" w:rsidR="00741BEF" w:rsidRPr="00AB4293" w:rsidRDefault="00741BEF" w:rsidP="003044E2">
            <w:pPr>
              <w:pStyle w:val="NCHNormal"/>
            </w:pPr>
          </w:p>
        </w:tc>
      </w:tr>
      <w:tr w:rsidR="00741BEF" w:rsidRPr="00AB4293" w14:paraId="4CF73D91" w14:textId="77777777">
        <w:trPr>
          <w:cantSplit/>
          <w:trHeight w:val="301"/>
        </w:trPr>
        <w:tc>
          <w:tcPr>
            <w:tcW w:w="1192" w:type="dxa"/>
          </w:tcPr>
          <w:p w14:paraId="7C8C1195" w14:textId="377A9FF9" w:rsidR="00741BEF" w:rsidRPr="00AB4293" w:rsidRDefault="00741BEF" w:rsidP="0002455E">
            <w:pPr>
              <w:pStyle w:val="NCHNormal"/>
            </w:pPr>
          </w:p>
        </w:tc>
        <w:tc>
          <w:tcPr>
            <w:tcW w:w="1980" w:type="dxa"/>
          </w:tcPr>
          <w:p w14:paraId="248B6D8D" w14:textId="7657E07B" w:rsidR="00741BEF" w:rsidRPr="00AB4293" w:rsidRDefault="00741BEF" w:rsidP="003044E2">
            <w:pPr>
              <w:pStyle w:val="NCHNormal"/>
            </w:pPr>
          </w:p>
        </w:tc>
        <w:tc>
          <w:tcPr>
            <w:tcW w:w="1980" w:type="dxa"/>
          </w:tcPr>
          <w:p w14:paraId="74A98658" w14:textId="244BC466" w:rsidR="00741BEF" w:rsidRPr="00AB4293" w:rsidRDefault="00741BEF" w:rsidP="003044E2">
            <w:pPr>
              <w:pStyle w:val="NCHNormal"/>
            </w:pPr>
          </w:p>
        </w:tc>
        <w:tc>
          <w:tcPr>
            <w:tcW w:w="2340" w:type="dxa"/>
          </w:tcPr>
          <w:p w14:paraId="2693DE9F" w14:textId="09BA3E52" w:rsidR="00741BEF" w:rsidRPr="00AB4293" w:rsidRDefault="00741BEF" w:rsidP="003044E2">
            <w:pPr>
              <w:pStyle w:val="NCHNormal"/>
            </w:pPr>
          </w:p>
        </w:tc>
        <w:tc>
          <w:tcPr>
            <w:tcW w:w="1260" w:type="dxa"/>
          </w:tcPr>
          <w:p w14:paraId="11D04EF5" w14:textId="48F58B48" w:rsidR="00741BEF" w:rsidRPr="00AB4293" w:rsidRDefault="00741BEF" w:rsidP="003044E2">
            <w:pPr>
              <w:pStyle w:val="NCHNormal"/>
            </w:pPr>
          </w:p>
        </w:tc>
        <w:tc>
          <w:tcPr>
            <w:tcW w:w="1440" w:type="dxa"/>
          </w:tcPr>
          <w:p w14:paraId="7F71D4A2" w14:textId="0EED2B8A" w:rsidR="00741BEF" w:rsidRPr="00AB4293" w:rsidRDefault="00741BEF" w:rsidP="003044E2">
            <w:pPr>
              <w:pStyle w:val="NCHNormal"/>
            </w:pPr>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36DC970D" w:rsidR="00741BEF" w:rsidRPr="004173FB" w:rsidRDefault="00741BEF" w:rsidP="00CC2187">
      <w:pPr>
        <w:widowControl w:val="0"/>
        <w:autoSpaceDE w:val="0"/>
        <w:autoSpaceDN w:val="0"/>
        <w:adjustRightInd w:val="0"/>
        <w:rPr>
          <w:rFonts w:cs="Arial"/>
          <w:color w:val="C00000"/>
          <w:szCs w:val="24"/>
          <w:lang w:val="en-US"/>
        </w:rPr>
      </w:pPr>
      <w:r w:rsidRPr="004173FB">
        <w:rPr>
          <w:rFonts w:cs="Arial"/>
          <w:b/>
          <w:bCs/>
          <w:color w:val="C00000"/>
          <w:szCs w:val="24"/>
          <w:lang w:val="en-US"/>
        </w:rPr>
        <w:t xml:space="preserve">Supporting your </w:t>
      </w:r>
      <w:proofErr w:type="gramStart"/>
      <w:r w:rsidRPr="004173FB">
        <w:rPr>
          <w:rFonts w:cs="Arial"/>
          <w:b/>
          <w:bCs/>
          <w:color w:val="C00000"/>
          <w:szCs w:val="24"/>
          <w:lang w:val="en-US"/>
        </w:rPr>
        <w:t>Application</w:t>
      </w:r>
      <w:proofErr w:type="gramEnd"/>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63F7F17D"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39F83CED" w14:textId="034614E3" w:rsidR="004173FB" w:rsidRDefault="004173FB" w:rsidP="001830F1">
      <w:pPr>
        <w:tabs>
          <w:tab w:val="left" w:pos="3566"/>
          <w:tab w:val="left" w:pos="6690"/>
        </w:tabs>
        <w:jc w:val="both"/>
        <w:rPr>
          <w:rFonts w:cs="Arial"/>
          <w:color w:val="1A1A1A"/>
          <w:sz w:val="22"/>
          <w:szCs w:val="26"/>
          <w:lang w:val="en-US"/>
        </w:rPr>
      </w:pPr>
    </w:p>
    <w:p w14:paraId="329BF233" w14:textId="7B03864A" w:rsidR="004173FB" w:rsidRPr="007D266C" w:rsidRDefault="004173FB" w:rsidP="007D266C">
      <w:pPr>
        <w:pStyle w:val="ListParagraph"/>
        <w:numPr>
          <w:ilvl w:val="0"/>
          <w:numId w:val="32"/>
        </w:numPr>
        <w:tabs>
          <w:tab w:val="left" w:pos="3566"/>
          <w:tab w:val="left" w:pos="6690"/>
        </w:tabs>
        <w:ind w:left="426"/>
        <w:jc w:val="both"/>
        <w:rPr>
          <w:rFonts w:cs="Arial"/>
          <w:color w:val="1A1A1A"/>
          <w:szCs w:val="24"/>
          <w:lang w:val="en-US"/>
        </w:rPr>
      </w:pPr>
      <w:r w:rsidRPr="007D266C">
        <w:rPr>
          <w:rFonts w:cs="Arial"/>
          <w:color w:val="C00000"/>
          <w:szCs w:val="24"/>
          <w:lang w:val="en-US"/>
        </w:rPr>
        <w:t>Why does this job interest you?</w:t>
      </w:r>
      <w:r w:rsidRPr="007D266C">
        <w:rPr>
          <w:rFonts w:cs="Arial"/>
          <w:color w:val="1A1A1A"/>
          <w:szCs w:val="24"/>
          <w:lang w:val="en-US"/>
        </w:rPr>
        <w:t xml:space="preserve"> </w:t>
      </w:r>
      <w:r w:rsidRPr="007D266C">
        <w:rPr>
          <w:rFonts w:cs="Arial"/>
          <w:color w:val="1A1A1A"/>
          <w:szCs w:val="24"/>
          <w:highlight w:val="yellow"/>
          <w:lang w:val="en-US"/>
        </w:rPr>
        <w:t>(</w:t>
      </w:r>
      <w:proofErr w:type="gramStart"/>
      <w:r w:rsidRPr="007D266C">
        <w:rPr>
          <w:rFonts w:cs="Arial"/>
          <w:color w:val="1A1A1A"/>
          <w:szCs w:val="24"/>
          <w:highlight w:val="yellow"/>
          <w:lang w:val="en-US"/>
        </w:rPr>
        <w:t>max</w:t>
      </w:r>
      <w:proofErr w:type="gramEnd"/>
      <w:r w:rsidRPr="007D266C">
        <w:rPr>
          <w:rFonts w:cs="Arial"/>
          <w:color w:val="1A1A1A"/>
          <w:szCs w:val="24"/>
          <w:highlight w:val="yellow"/>
          <w:lang w:val="en-US"/>
        </w:rPr>
        <w:t xml:space="preserve"> 150 words)</w:t>
      </w:r>
    </w:p>
    <w:p w14:paraId="68862E27" w14:textId="77777777" w:rsidR="00741BEF" w:rsidRPr="00CC2187" w:rsidRDefault="00741BEF" w:rsidP="00CC2187">
      <w:pPr>
        <w:tabs>
          <w:tab w:val="left" w:pos="3566"/>
          <w:tab w:val="left" w:pos="6690"/>
        </w:tabs>
        <w:jc w:val="both"/>
        <w:rPr>
          <w:b/>
          <w:snapToGrid w:val="0"/>
          <w:sz w:val="20"/>
        </w:rPr>
      </w:pPr>
    </w:p>
    <w:p w14:paraId="7EA58BF8" w14:textId="36E05320" w:rsidR="00741BEF" w:rsidRDefault="00741BEF" w:rsidP="003044E2">
      <w:pPr>
        <w:tabs>
          <w:tab w:val="left" w:pos="3566"/>
          <w:tab w:val="left" w:pos="6690"/>
        </w:tabs>
        <w:spacing w:line="360" w:lineRule="atLeast"/>
        <w:jc w:val="both"/>
        <w:rPr>
          <w:b/>
          <w:snapToGrid w:val="0"/>
          <w:sz w:val="22"/>
        </w:rPr>
      </w:pPr>
    </w:p>
    <w:p w14:paraId="56E1C87E" w14:textId="77777777" w:rsidR="007D266C" w:rsidRDefault="007D266C" w:rsidP="003044E2">
      <w:pPr>
        <w:tabs>
          <w:tab w:val="left" w:pos="3566"/>
          <w:tab w:val="left" w:pos="6690"/>
        </w:tabs>
        <w:spacing w:line="360" w:lineRule="atLeast"/>
        <w:jc w:val="both"/>
        <w:rPr>
          <w:b/>
          <w:snapToGrid w:val="0"/>
          <w:sz w:val="22"/>
        </w:rPr>
      </w:pPr>
    </w:p>
    <w:p w14:paraId="785A64AA" w14:textId="77777777" w:rsidR="004173FB" w:rsidRDefault="004173FB" w:rsidP="003044E2">
      <w:pPr>
        <w:tabs>
          <w:tab w:val="left" w:pos="3566"/>
          <w:tab w:val="left" w:pos="6690"/>
        </w:tabs>
        <w:spacing w:line="360" w:lineRule="atLeast"/>
        <w:jc w:val="both"/>
        <w:rPr>
          <w:b/>
          <w:snapToGrid w:val="0"/>
          <w:sz w:val="22"/>
        </w:rPr>
      </w:pPr>
    </w:p>
    <w:p w14:paraId="096BF4B6" w14:textId="11E2F49F" w:rsidR="00741BEF" w:rsidRPr="007D266C" w:rsidRDefault="004173FB" w:rsidP="007D266C">
      <w:pPr>
        <w:pStyle w:val="ListParagraph"/>
        <w:widowControl w:val="0"/>
        <w:numPr>
          <w:ilvl w:val="0"/>
          <w:numId w:val="32"/>
        </w:numPr>
        <w:ind w:left="426"/>
        <w:jc w:val="both"/>
        <w:rPr>
          <w:snapToGrid w:val="0"/>
        </w:rPr>
      </w:pPr>
      <w:r w:rsidRPr="007D266C">
        <w:rPr>
          <w:snapToGrid w:val="0"/>
          <w:color w:val="C00000"/>
        </w:rPr>
        <w:t xml:space="preserve">Why do you want to work for Justlife? </w:t>
      </w:r>
      <w:r w:rsidRPr="007D266C">
        <w:rPr>
          <w:snapToGrid w:val="0"/>
          <w:highlight w:val="yellow"/>
        </w:rPr>
        <w:t>(</w:t>
      </w:r>
      <w:proofErr w:type="gramStart"/>
      <w:r w:rsidRPr="007D266C">
        <w:rPr>
          <w:snapToGrid w:val="0"/>
          <w:highlight w:val="yellow"/>
        </w:rPr>
        <w:t>max</w:t>
      </w:r>
      <w:proofErr w:type="gramEnd"/>
      <w:r w:rsidRPr="007D266C">
        <w:rPr>
          <w:snapToGrid w:val="0"/>
          <w:highlight w:val="yellow"/>
        </w:rPr>
        <w:t xml:space="preserve"> 150 words)</w:t>
      </w:r>
    </w:p>
    <w:p w14:paraId="7F695B63" w14:textId="2338922F" w:rsidR="00C17E9F" w:rsidRDefault="00C17E9F" w:rsidP="003044E2">
      <w:pPr>
        <w:widowControl w:val="0"/>
        <w:jc w:val="both"/>
        <w:rPr>
          <w:snapToGrid w:val="0"/>
        </w:rPr>
      </w:pPr>
    </w:p>
    <w:p w14:paraId="4C4CDA88" w14:textId="3B687BDB" w:rsidR="00C17E9F" w:rsidRDefault="00C17E9F" w:rsidP="003044E2">
      <w:pPr>
        <w:widowControl w:val="0"/>
        <w:jc w:val="both"/>
        <w:rPr>
          <w:snapToGrid w:val="0"/>
        </w:rPr>
      </w:pPr>
    </w:p>
    <w:p w14:paraId="32646257" w14:textId="501D7F04" w:rsidR="00C17E9F" w:rsidRDefault="00C17E9F" w:rsidP="003044E2">
      <w:pPr>
        <w:widowControl w:val="0"/>
        <w:jc w:val="both"/>
        <w:rPr>
          <w:snapToGrid w:val="0"/>
        </w:rPr>
      </w:pPr>
    </w:p>
    <w:p w14:paraId="169EAD5F" w14:textId="606DE515" w:rsidR="00C17E9F" w:rsidRDefault="00C17E9F" w:rsidP="003044E2">
      <w:pPr>
        <w:widowControl w:val="0"/>
        <w:jc w:val="both"/>
        <w:rPr>
          <w:snapToGrid w:val="0"/>
        </w:rPr>
      </w:pPr>
    </w:p>
    <w:p w14:paraId="72FA5315" w14:textId="77777777" w:rsidR="00C17E9F" w:rsidRDefault="00C17E9F" w:rsidP="003044E2">
      <w:pPr>
        <w:widowControl w:val="0"/>
        <w:jc w:val="both"/>
        <w:rPr>
          <w:snapToGrid w:val="0"/>
        </w:rPr>
      </w:pPr>
    </w:p>
    <w:p w14:paraId="4AD8EB71" w14:textId="235F824B" w:rsidR="00C17E9F" w:rsidRPr="007D266C" w:rsidRDefault="00C17E9F" w:rsidP="007D266C">
      <w:pPr>
        <w:pStyle w:val="ListParagraph"/>
        <w:widowControl w:val="0"/>
        <w:numPr>
          <w:ilvl w:val="0"/>
          <w:numId w:val="32"/>
        </w:numPr>
        <w:ind w:left="426"/>
        <w:jc w:val="both"/>
        <w:rPr>
          <w:snapToGrid w:val="0"/>
        </w:rPr>
      </w:pPr>
      <w:r w:rsidRPr="007D266C">
        <w:rPr>
          <w:snapToGrid w:val="0"/>
          <w:color w:val="C00000"/>
        </w:rPr>
        <w:t xml:space="preserve">What experience do you have of working with vulnerable adults? </w:t>
      </w:r>
      <w:r w:rsidRPr="007D266C">
        <w:rPr>
          <w:snapToGrid w:val="0"/>
          <w:highlight w:val="yellow"/>
        </w:rPr>
        <w:t>(</w:t>
      </w:r>
      <w:proofErr w:type="gramStart"/>
      <w:r w:rsidRPr="007D266C">
        <w:rPr>
          <w:snapToGrid w:val="0"/>
          <w:highlight w:val="yellow"/>
        </w:rPr>
        <w:t>max</w:t>
      </w:r>
      <w:proofErr w:type="gramEnd"/>
      <w:r w:rsidRPr="007D266C">
        <w:rPr>
          <w:snapToGrid w:val="0"/>
          <w:highlight w:val="yellow"/>
        </w:rPr>
        <w:t xml:space="preserve"> 150 words)</w:t>
      </w:r>
    </w:p>
    <w:p w14:paraId="78EEAF76" w14:textId="4BBAF5D6" w:rsidR="00582DB3" w:rsidRDefault="00582DB3" w:rsidP="003044E2">
      <w:pPr>
        <w:widowControl w:val="0"/>
        <w:jc w:val="both"/>
        <w:rPr>
          <w:snapToGrid w:val="0"/>
        </w:rPr>
      </w:pPr>
    </w:p>
    <w:p w14:paraId="5E75EEC1" w14:textId="6D553E0C" w:rsidR="002C42E0" w:rsidRDefault="002C42E0" w:rsidP="003044E2">
      <w:pPr>
        <w:widowControl w:val="0"/>
        <w:jc w:val="both"/>
        <w:rPr>
          <w:snapToGrid w:val="0"/>
        </w:rPr>
      </w:pPr>
    </w:p>
    <w:p w14:paraId="7A3A4DB0" w14:textId="29C3588B" w:rsidR="002C42E0" w:rsidRDefault="002C42E0" w:rsidP="003044E2">
      <w:pPr>
        <w:widowControl w:val="0"/>
        <w:jc w:val="both"/>
        <w:rPr>
          <w:snapToGrid w:val="0"/>
        </w:rPr>
      </w:pPr>
    </w:p>
    <w:p w14:paraId="46288CDC" w14:textId="77777777" w:rsidR="002C42E0" w:rsidRDefault="002C42E0" w:rsidP="003044E2">
      <w:pPr>
        <w:widowControl w:val="0"/>
        <w:jc w:val="both"/>
        <w:rPr>
          <w:snapToGrid w:val="0"/>
        </w:rPr>
      </w:pPr>
    </w:p>
    <w:p w14:paraId="1F205163" w14:textId="3A05AF6F" w:rsidR="002C42E0" w:rsidRPr="007D266C" w:rsidRDefault="002C42E0" w:rsidP="007D266C">
      <w:pPr>
        <w:pStyle w:val="ListParagraph"/>
        <w:widowControl w:val="0"/>
        <w:numPr>
          <w:ilvl w:val="0"/>
          <w:numId w:val="32"/>
        </w:numPr>
        <w:ind w:left="426"/>
        <w:jc w:val="both"/>
        <w:rPr>
          <w:snapToGrid w:val="0"/>
          <w:color w:val="C00000"/>
        </w:rPr>
      </w:pPr>
      <w:r w:rsidRPr="007D266C">
        <w:rPr>
          <w:snapToGrid w:val="0"/>
          <w:color w:val="C00000"/>
        </w:rPr>
        <w:t xml:space="preserve">Competencies </w:t>
      </w:r>
      <w:r w:rsidRPr="007D266C">
        <w:rPr>
          <w:snapToGrid w:val="0"/>
          <w:color w:val="C00000"/>
          <w:highlight w:val="yellow"/>
        </w:rPr>
        <w:t>(total of 800 words)</w:t>
      </w:r>
    </w:p>
    <w:p w14:paraId="3CF4F34B" w14:textId="35DF1576" w:rsidR="00582DB3" w:rsidRPr="003122E0" w:rsidRDefault="002C42E0" w:rsidP="002C42E0">
      <w:pPr>
        <w:widowControl w:val="0"/>
        <w:jc w:val="both"/>
        <w:rPr>
          <w:snapToGrid w:val="0"/>
        </w:rPr>
      </w:pPr>
      <w:r w:rsidRPr="002C42E0">
        <w:rPr>
          <w:snapToGrid w:val="0"/>
        </w:rPr>
        <w:t xml:space="preserve">The person specification details key areas of competence, knowledge, </w:t>
      </w:r>
      <w:proofErr w:type="gramStart"/>
      <w:r w:rsidRPr="002C42E0">
        <w:rPr>
          <w:snapToGrid w:val="0"/>
        </w:rPr>
        <w:t>experience</w:t>
      </w:r>
      <w:proofErr w:type="gramEnd"/>
      <w:r w:rsidRPr="002C42E0">
        <w:rPr>
          <w:snapToGrid w:val="0"/>
        </w:rPr>
        <w:t xml:space="preserve"> and skills required. Please describe in this section, using examples from your experience, how you meet the person specification. Short listing will be based upon how well you demonstrate your ability to meet the essential criteria.</w:t>
      </w:r>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65CC4890" w14:textId="690899D2" w:rsidR="00D27E59" w:rsidRDefault="00D27E59" w:rsidP="00C07899">
      <w:pPr>
        <w:pStyle w:val="NCHH2"/>
      </w:pPr>
    </w:p>
    <w:p w14:paraId="0A020182" w14:textId="0A008124" w:rsidR="00D27E59" w:rsidRDefault="00D27E59" w:rsidP="00C07899">
      <w:pPr>
        <w:pStyle w:val="NCHH2"/>
      </w:pPr>
    </w:p>
    <w:p w14:paraId="5066FC4C" w14:textId="77777777" w:rsidR="00D27E59" w:rsidRPr="00D27E59" w:rsidRDefault="00D27E59" w:rsidP="00C07899">
      <w:pPr>
        <w:pStyle w:val="NCHH2"/>
      </w:pPr>
    </w:p>
    <w:p w14:paraId="1569C4E6" w14:textId="4B3A3348" w:rsidR="00653102" w:rsidRPr="00343CB2" w:rsidRDefault="00653102" w:rsidP="00343CB2">
      <w:pPr>
        <w:pStyle w:val="NCHH2"/>
        <w:numPr>
          <w:ilvl w:val="0"/>
          <w:numId w:val="32"/>
        </w:numPr>
        <w:ind w:left="426"/>
        <w:rPr>
          <w:b w:val="0"/>
          <w:bCs/>
        </w:rPr>
      </w:pPr>
      <w:r w:rsidRPr="00343CB2">
        <w:rPr>
          <w:b w:val="0"/>
          <w:bCs/>
        </w:rPr>
        <w:t>Do you have a full driving license and access to a vehicle? YES / NO</w:t>
      </w:r>
    </w:p>
    <w:p w14:paraId="4E254770" w14:textId="77777777" w:rsidR="00741BEF" w:rsidRDefault="00741BEF" w:rsidP="00C07899">
      <w:pPr>
        <w:pStyle w:val="NCHH2"/>
      </w:pPr>
    </w:p>
    <w:p w14:paraId="11BC0D73" w14:textId="77777777" w:rsidR="00653102" w:rsidRPr="007C5AA7" w:rsidRDefault="00653102" w:rsidP="00C07899">
      <w:pPr>
        <w:pStyle w:val="NCHH2"/>
      </w:pPr>
    </w:p>
    <w:p w14:paraId="438E22B5" w14:textId="77777777" w:rsidR="00741BEF" w:rsidRDefault="00741BEF" w:rsidP="003044E2">
      <w:pPr>
        <w:pStyle w:val="BodyTextIndent"/>
        <w:ind w:left="0" w:firstLine="0"/>
        <w:jc w:val="both"/>
      </w:pPr>
    </w:p>
    <w:p w14:paraId="3ED660DB" w14:textId="2A23833F" w:rsidR="00741BEF" w:rsidRPr="00343CB2" w:rsidRDefault="00741BEF" w:rsidP="00343CB2">
      <w:pPr>
        <w:pStyle w:val="NCHH2"/>
        <w:numPr>
          <w:ilvl w:val="0"/>
          <w:numId w:val="32"/>
        </w:numPr>
        <w:ind w:left="426"/>
        <w:rPr>
          <w:b w:val="0"/>
          <w:bCs/>
        </w:rPr>
      </w:pPr>
      <w:r w:rsidRPr="00343CB2">
        <w:rPr>
          <w:b w:val="0"/>
          <w:bCs/>
        </w:rPr>
        <w:t>Please add any other relevant information or comments</w:t>
      </w:r>
      <w:r w:rsidR="00A72CAD" w:rsidRPr="00343CB2">
        <w:rPr>
          <w:b w:val="0"/>
          <w:bCs/>
        </w:rPr>
        <w:t xml:space="preserve"> </w:t>
      </w:r>
      <w:r w:rsidR="00A72CAD" w:rsidRPr="00343CB2">
        <w:rPr>
          <w:b w:val="0"/>
          <w:bCs/>
          <w:highlight w:val="yellow"/>
        </w:rPr>
        <w:t>(max 150 words)</w:t>
      </w:r>
    </w:p>
    <w:p w14:paraId="7CEA9DDD" w14:textId="691080D9" w:rsidR="00741BEF" w:rsidRDefault="00741BEF" w:rsidP="003044E2">
      <w:pPr>
        <w:widowControl w:val="0"/>
        <w:jc w:val="both"/>
        <w:rPr>
          <w:snapToGrid w:val="0"/>
        </w:rPr>
      </w:pPr>
    </w:p>
    <w:p w14:paraId="392BEA10" w14:textId="77777777" w:rsidR="00887605" w:rsidRPr="003122E0" w:rsidRDefault="00887605" w:rsidP="003044E2">
      <w:pPr>
        <w:widowControl w:val="0"/>
        <w:jc w:val="both"/>
        <w:rPr>
          <w:snapToGrid w:val="0"/>
        </w:rPr>
      </w:pPr>
    </w:p>
    <w:p w14:paraId="4FB71175" w14:textId="77777777" w:rsidR="00741BEF" w:rsidRDefault="00741BEF" w:rsidP="003044E2">
      <w:pPr>
        <w:widowControl w:val="0"/>
        <w:jc w:val="both"/>
        <w:rPr>
          <w:snapToGrid w:val="0"/>
        </w:rPr>
      </w:pPr>
    </w:p>
    <w:p w14:paraId="4CD94EA3" w14:textId="77777777" w:rsidR="007122F4" w:rsidRPr="00477DBA" w:rsidRDefault="007122F4" w:rsidP="007122F4">
      <w:pPr>
        <w:widowControl w:val="0"/>
        <w:jc w:val="both"/>
        <w:rPr>
          <w:b/>
          <w:bCs/>
          <w:snapToGrid w:val="0"/>
          <w:color w:val="C00000"/>
        </w:rPr>
      </w:pPr>
      <w:r w:rsidRPr="00477DBA">
        <w:rPr>
          <w:b/>
          <w:bCs/>
          <w:snapToGrid w:val="0"/>
          <w:color w:val="C00000"/>
        </w:rPr>
        <w:lastRenderedPageBreak/>
        <w:t>Referees</w:t>
      </w:r>
    </w:p>
    <w:p w14:paraId="690DE6E3" w14:textId="47AAB196" w:rsidR="00741BEF" w:rsidRDefault="007122F4" w:rsidP="007122F4">
      <w:pPr>
        <w:widowControl w:val="0"/>
        <w:jc w:val="both"/>
        <w:rPr>
          <w:snapToGrid w:val="0"/>
        </w:rPr>
      </w:pPr>
      <w:r w:rsidRPr="007122F4">
        <w:rPr>
          <w:snapToGrid w:val="0"/>
        </w:rPr>
        <w:t xml:space="preserve">Please give the name, </w:t>
      </w:r>
      <w:proofErr w:type="gramStart"/>
      <w:r w:rsidRPr="007122F4">
        <w:rPr>
          <w:snapToGrid w:val="0"/>
        </w:rPr>
        <w:t>address</w:t>
      </w:r>
      <w:proofErr w:type="gramEnd"/>
      <w:r w:rsidRPr="007122F4">
        <w:rPr>
          <w:snapToGrid w:val="0"/>
        </w:rPr>
        <w:t xml:space="preserve">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Please note that JUSTLIFE reserves the right to contact any former employer for a reference.</w:t>
      </w:r>
    </w:p>
    <w:p w14:paraId="46DAC5E8" w14:textId="67208D1B" w:rsidR="00741BEF" w:rsidRDefault="00741BEF" w:rsidP="003044E2">
      <w:pPr>
        <w:widowControl w:val="0"/>
        <w:jc w:val="both"/>
        <w:rPr>
          <w:snapToGrid w:val="0"/>
        </w:rPr>
      </w:pP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tc>
          <w:tcPr>
            <w:tcW w:w="3780" w:type="dxa"/>
            <w:vAlign w:val="center"/>
          </w:tcPr>
          <w:p w14:paraId="0C64725A" w14:textId="73E4EA72" w:rsidR="00741BEF" w:rsidRPr="00361CE2" w:rsidRDefault="00741BEF" w:rsidP="00361CE2">
            <w:pPr>
              <w:widowControl w:val="0"/>
              <w:spacing w:line="360" w:lineRule="auto"/>
              <w:jc w:val="both"/>
              <w:rPr>
                <w:snapToGrid w:val="0"/>
                <w:szCs w:val="24"/>
              </w:rPr>
            </w:pPr>
          </w:p>
        </w:tc>
        <w:tc>
          <w:tcPr>
            <w:tcW w:w="3780" w:type="dxa"/>
            <w:vAlign w:val="center"/>
          </w:tcPr>
          <w:p w14:paraId="04839468" w14:textId="30031658" w:rsidR="00741BEF" w:rsidRPr="00361CE2" w:rsidRDefault="00741BEF" w:rsidP="00361CE2">
            <w:pPr>
              <w:widowControl w:val="0"/>
              <w:spacing w:line="360" w:lineRule="auto"/>
              <w:jc w:val="both"/>
              <w:rPr>
                <w:snapToGrid w:val="0"/>
              </w:rPr>
            </w:pPr>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tc>
          <w:tcPr>
            <w:tcW w:w="3780" w:type="dxa"/>
            <w:vAlign w:val="center"/>
          </w:tcPr>
          <w:p w14:paraId="61817ED8" w14:textId="017CFC6C" w:rsidR="00741BEF" w:rsidRPr="00361CE2" w:rsidRDefault="00741BEF" w:rsidP="00361CE2">
            <w:pPr>
              <w:widowControl w:val="0"/>
              <w:spacing w:line="360" w:lineRule="auto"/>
              <w:jc w:val="both"/>
              <w:rPr>
                <w:snapToGrid w:val="0"/>
                <w:szCs w:val="24"/>
              </w:rPr>
            </w:pPr>
          </w:p>
        </w:tc>
        <w:tc>
          <w:tcPr>
            <w:tcW w:w="3780" w:type="dxa"/>
            <w:vAlign w:val="center"/>
          </w:tcPr>
          <w:p w14:paraId="3FEC1935" w14:textId="32EC7588" w:rsidR="00741BEF" w:rsidRPr="00361CE2" w:rsidRDefault="00741BEF" w:rsidP="00361CE2">
            <w:pPr>
              <w:widowControl w:val="0"/>
              <w:spacing w:line="360" w:lineRule="auto"/>
              <w:jc w:val="both"/>
              <w:rPr>
                <w:snapToGrid w:val="0"/>
              </w:rPr>
            </w:pPr>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tc>
          <w:tcPr>
            <w:tcW w:w="3780" w:type="dxa"/>
            <w:vAlign w:val="center"/>
          </w:tcPr>
          <w:p w14:paraId="639863EF" w14:textId="3465A206" w:rsidR="00741BEF" w:rsidRPr="00361CE2" w:rsidRDefault="00741BEF" w:rsidP="00361CE2">
            <w:pPr>
              <w:widowControl w:val="0"/>
              <w:spacing w:line="360" w:lineRule="auto"/>
              <w:jc w:val="both"/>
              <w:rPr>
                <w:snapToGrid w:val="0"/>
                <w:szCs w:val="24"/>
              </w:rPr>
            </w:pPr>
          </w:p>
        </w:tc>
        <w:tc>
          <w:tcPr>
            <w:tcW w:w="3780" w:type="dxa"/>
            <w:vAlign w:val="center"/>
          </w:tcPr>
          <w:p w14:paraId="683EBBA9" w14:textId="3A058753" w:rsidR="00741BEF" w:rsidRPr="00361CE2" w:rsidRDefault="00741BEF" w:rsidP="00361CE2">
            <w:pPr>
              <w:widowControl w:val="0"/>
              <w:spacing w:line="360" w:lineRule="auto"/>
              <w:jc w:val="both"/>
              <w:rPr>
                <w:snapToGrid w:val="0"/>
              </w:rPr>
            </w:pPr>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tc>
          <w:tcPr>
            <w:tcW w:w="3780" w:type="dxa"/>
            <w:vAlign w:val="center"/>
          </w:tcPr>
          <w:p w14:paraId="7D41EA47" w14:textId="012553C2" w:rsidR="00741BEF" w:rsidRPr="00361CE2" w:rsidRDefault="00741BEF" w:rsidP="00361CE2">
            <w:pPr>
              <w:widowControl w:val="0"/>
              <w:spacing w:line="360" w:lineRule="auto"/>
              <w:jc w:val="both"/>
              <w:rPr>
                <w:snapToGrid w:val="0"/>
                <w:szCs w:val="24"/>
              </w:rPr>
            </w:pPr>
          </w:p>
        </w:tc>
        <w:tc>
          <w:tcPr>
            <w:tcW w:w="3780" w:type="dxa"/>
            <w:vAlign w:val="center"/>
          </w:tcPr>
          <w:p w14:paraId="64C59D87" w14:textId="100AF81F" w:rsidR="00741BEF" w:rsidRPr="00361CE2" w:rsidRDefault="00741BEF" w:rsidP="00361CE2">
            <w:pPr>
              <w:widowControl w:val="0"/>
              <w:spacing w:line="360" w:lineRule="auto"/>
              <w:jc w:val="both"/>
              <w:rPr>
                <w:snapToGrid w:val="0"/>
              </w:rPr>
            </w:pPr>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tc>
          <w:tcPr>
            <w:tcW w:w="3780" w:type="dxa"/>
            <w:vAlign w:val="center"/>
          </w:tcPr>
          <w:p w14:paraId="64C31E73" w14:textId="0FDD6B0C" w:rsidR="00741BEF" w:rsidRPr="00361CE2" w:rsidRDefault="00741BEF" w:rsidP="00361CE2">
            <w:pPr>
              <w:widowControl w:val="0"/>
              <w:spacing w:line="360" w:lineRule="auto"/>
              <w:jc w:val="both"/>
              <w:rPr>
                <w:snapToGrid w:val="0"/>
                <w:szCs w:val="24"/>
              </w:rPr>
            </w:pPr>
          </w:p>
        </w:tc>
        <w:tc>
          <w:tcPr>
            <w:tcW w:w="3780" w:type="dxa"/>
            <w:vAlign w:val="center"/>
          </w:tcPr>
          <w:p w14:paraId="2C73FC98" w14:textId="3C6069AA" w:rsidR="00741BEF" w:rsidRPr="00361CE2" w:rsidRDefault="00741BEF" w:rsidP="00361CE2">
            <w:pPr>
              <w:widowControl w:val="0"/>
              <w:spacing w:line="360" w:lineRule="auto"/>
              <w:jc w:val="both"/>
              <w:rPr>
                <w:snapToGrid w:val="0"/>
              </w:rPr>
            </w:pPr>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tc>
          <w:tcPr>
            <w:tcW w:w="3780" w:type="dxa"/>
            <w:vAlign w:val="center"/>
          </w:tcPr>
          <w:p w14:paraId="471EA879" w14:textId="59C266BA" w:rsidR="00741BEF" w:rsidRPr="00361CE2" w:rsidRDefault="00741BEF" w:rsidP="00361CE2">
            <w:pPr>
              <w:widowControl w:val="0"/>
              <w:spacing w:line="360" w:lineRule="auto"/>
              <w:jc w:val="both"/>
              <w:rPr>
                <w:snapToGrid w:val="0"/>
                <w:szCs w:val="24"/>
              </w:rPr>
            </w:pPr>
          </w:p>
        </w:tc>
        <w:tc>
          <w:tcPr>
            <w:tcW w:w="3780" w:type="dxa"/>
            <w:vAlign w:val="center"/>
          </w:tcPr>
          <w:p w14:paraId="7E31FC3A" w14:textId="11EBC624" w:rsidR="00741BEF" w:rsidRPr="00361CE2" w:rsidRDefault="00741BEF" w:rsidP="00361CE2">
            <w:pPr>
              <w:widowControl w:val="0"/>
              <w:spacing w:line="360" w:lineRule="auto"/>
              <w:jc w:val="both"/>
              <w:rPr>
                <w:snapToGrid w:val="0"/>
              </w:rPr>
            </w:pPr>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0FD92E93" w:rsidR="00741BEF" w:rsidRPr="00361CE2" w:rsidRDefault="00741BEF" w:rsidP="00361CE2">
            <w:pPr>
              <w:widowControl w:val="0"/>
              <w:jc w:val="both"/>
              <w:rPr>
                <w:snapToGrid w:val="0"/>
                <w:szCs w:val="24"/>
              </w:rPr>
            </w:pPr>
            <w:r w:rsidRPr="00361CE2">
              <w:rPr>
                <w:rFonts w:cs="Arial"/>
                <w:snapToGrid w:val="0"/>
                <w:szCs w:val="24"/>
              </w:rPr>
              <w:t>Yes /</w:t>
            </w:r>
            <w:r w:rsidR="00435D4C">
              <w:rPr>
                <w:rFonts w:cs="Arial"/>
                <w:snapToGrid w:val="0"/>
                <w:szCs w:val="24"/>
              </w:rPr>
              <w:t xml:space="preserve"> </w:t>
            </w:r>
            <w:r w:rsidRPr="00361CE2">
              <w:rPr>
                <w:rFonts w:cs="Arial"/>
                <w:snapToGrid w:val="0"/>
                <w:szCs w:val="24"/>
              </w:rPr>
              <w:t>No</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3C715667" w:rsidR="00435D4C" w:rsidRPr="00435D4C" w:rsidRDefault="00741BEF" w:rsidP="00361CE2">
            <w:pPr>
              <w:widowControl w:val="0"/>
              <w:jc w:val="both"/>
              <w:rPr>
                <w:rFonts w:cs="Arial"/>
                <w:snapToGrid w:val="0"/>
                <w:szCs w:val="24"/>
              </w:rPr>
            </w:pPr>
            <w:r w:rsidRPr="00361CE2">
              <w:rPr>
                <w:rFonts w:cs="Arial"/>
                <w:snapToGrid w:val="0"/>
                <w:szCs w:val="24"/>
              </w:rPr>
              <w:t>Yes / No</w:t>
            </w:r>
          </w:p>
        </w:tc>
      </w:tr>
    </w:tbl>
    <w:p w14:paraId="630D5E4B" w14:textId="77777777" w:rsidR="00741BEF" w:rsidRDefault="00741BEF" w:rsidP="003044E2">
      <w:pPr>
        <w:widowControl w:val="0"/>
        <w:jc w:val="both"/>
        <w:rPr>
          <w:rFonts w:cs="Arial"/>
          <w:snapToGrid w:val="0"/>
          <w:szCs w:val="24"/>
        </w:rPr>
      </w:pPr>
    </w:p>
    <w:p w14:paraId="12E75032" w14:textId="5959B87E" w:rsidR="00741BEF" w:rsidRPr="00AE606A" w:rsidRDefault="00741BEF" w:rsidP="00C07899">
      <w:pPr>
        <w:pStyle w:val="NCHH2"/>
      </w:pPr>
      <w:r w:rsidRPr="00AE606A">
        <w:t>If offered this post, whe</w:t>
      </w:r>
      <w:bookmarkStart w:id="0" w:name="Text180"/>
      <w:r>
        <w:t>n could you take up employment?</w:t>
      </w:r>
      <w:r>
        <w:tab/>
      </w:r>
      <w:bookmarkEnd w:id="0"/>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Pr="00C07899" w:rsidRDefault="00741BEF" w:rsidP="00C07899">
      <w:pPr>
        <w:pStyle w:val="NCHH2"/>
      </w:pPr>
      <w:r w:rsidRPr="00C07899">
        <w:t>Applicants with disabilities</w:t>
      </w:r>
    </w:p>
    <w:p w14:paraId="671C4F83" w14:textId="421FBAE0"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w:t>
      </w:r>
      <w:proofErr w:type="gramStart"/>
      <w:r w:rsidRPr="00424FCA">
        <w:rPr>
          <w:rFonts w:cs="Arial"/>
          <w:szCs w:val="24"/>
        </w:rPr>
        <w:t>so as to</w:t>
      </w:r>
      <w:proofErr w:type="gramEnd"/>
      <w:r w:rsidRPr="00424FCA">
        <w:rPr>
          <w:rFonts w:cs="Arial"/>
          <w:szCs w:val="24"/>
        </w:rPr>
        <w:t xml:space="preserve"> accommodate people with disabilities.  If you require any adjustments to accommodate you in the application or selection process or </w:t>
      </w:r>
      <w:proofErr w:type="gramStart"/>
      <w:r w:rsidRPr="00424FCA">
        <w:rPr>
          <w:rFonts w:cs="Arial"/>
          <w:szCs w:val="24"/>
        </w:rPr>
        <w:t>you wish</w:t>
      </w:r>
      <w:proofErr w:type="gramEnd"/>
      <w:r w:rsidRPr="00424FCA">
        <w:rPr>
          <w:rFonts w:cs="Arial"/>
          <w:szCs w:val="24"/>
        </w:rPr>
        <w:t xml:space="preserve"> to discuss reasonable adjustment in the role itself, please contact the </w:t>
      </w:r>
      <w:r w:rsidR="00C07899">
        <w:rPr>
          <w:rFonts w:cs="Arial"/>
          <w:szCs w:val="24"/>
        </w:rPr>
        <w:t>Business Support Team</w:t>
      </w:r>
      <w:r>
        <w:rPr>
          <w:rFonts w:cs="Arial"/>
          <w:szCs w:val="24"/>
        </w:rPr>
        <w:t>.</w:t>
      </w:r>
    </w:p>
    <w:p w14:paraId="442346DB" w14:textId="03237CDC" w:rsidR="00741BEF" w:rsidRPr="00424FCA" w:rsidRDefault="00741BEF" w:rsidP="003044E2">
      <w:pPr>
        <w:pStyle w:val="Heading3"/>
        <w:jc w:val="both"/>
        <w:rPr>
          <w:b w:val="0"/>
          <w:sz w:val="24"/>
          <w:szCs w:val="24"/>
        </w:rPr>
      </w:pPr>
      <w:proofErr w:type="gramStart"/>
      <w:r w:rsidRPr="00424FCA">
        <w:rPr>
          <w:b w:val="0"/>
          <w:sz w:val="24"/>
          <w:szCs w:val="24"/>
        </w:rPr>
        <w:t>Alt</w:t>
      </w:r>
      <w:r>
        <w:rPr>
          <w:b w:val="0"/>
          <w:sz w:val="24"/>
          <w:szCs w:val="24"/>
        </w:rPr>
        <w:t>ernatively</w:t>
      </w:r>
      <w:proofErr w:type="gramEnd"/>
      <w:r>
        <w:rPr>
          <w:b w:val="0"/>
          <w:sz w:val="24"/>
          <w:szCs w:val="24"/>
        </w:rPr>
        <w:t xml:space="preserve"> you can give details </w:t>
      </w:r>
      <w:r w:rsidRPr="00424FCA">
        <w:rPr>
          <w:b w:val="0"/>
          <w:sz w:val="24"/>
          <w:szCs w:val="24"/>
        </w:rPr>
        <w:t>here</w:t>
      </w:r>
      <w:r>
        <w:rPr>
          <w:b w:val="0"/>
          <w:sz w:val="24"/>
          <w:szCs w:val="24"/>
        </w:rPr>
        <w:t xml:space="preserve">: </w:t>
      </w:r>
    </w:p>
    <w:p w14:paraId="1862197A" w14:textId="77777777" w:rsidR="00741BEF" w:rsidRDefault="00741BEF" w:rsidP="00C07899">
      <w:pPr>
        <w:pStyle w:val="NCHH2"/>
      </w:pPr>
    </w:p>
    <w:p w14:paraId="06780F9A" w14:textId="77777777" w:rsidR="00741BEF" w:rsidRDefault="00741BEF" w:rsidP="00C07899">
      <w:pPr>
        <w:pStyle w:val="NCHH2"/>
      </w:pPr>
    </w:p>
    <w:p w14:paraId="46FB35DA" w14:textId="77777777" w:rsidR="00741BEF" w:rsidRPr="00DD0ACC" w:rsidRDefault="00741BEF" w:rsidP="00C07899">
      <w:pPr>
        <w:pStyle w:val="NCHH2"/>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1CC14D5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00C07899">
        <w:rPr>
          <w:snapToGrid w:val="0"/>
          <w:color w:val="000000"/>
          <w:szCs w:val="24"/>
        </w:rPr>
        <w:t xml:space="preserve">/ </w:t>
      </w:r>
      <w:r>
        <w:rPr>
          <w:snapToGrid w:val="0"/>
          <w:color w:val="000000"/>
          <w:szCs w:val="24"/>
        </w:rPr>
        <w:t xml:space="preserve">No </w:t>
      </w:r>
    </w:p>
    <w:p w14:paraId="371D2370" w14:textId="77777777" w:rsidR="00741BEF" w:rsidRPr="00DA413C" w:rsidRDefault="00741BEF" w:rsidP="003044E2">
      <w:pPr>
        <w:widowControl w:val="0"/>
        <w:ind w:right="44"/>
        <w:jc w:val="both"/>
        <w:rPr>
          <w:snapToGrid w:val="0"/>
          <w:color w:val="000000"/>
          <w:szCs w:val="24"/>
        </w:rPr>
      </w:pPr>
    </w:p>
    <w:p w14:paraId="73E549A4" w14:textId="6174D143"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00C07899">
        <w:rPr>
          <w:snapToGrid w:val="0"/>
          <w:color w:val="000000"/>
          <w:szCs w:val="24"/>
        </w:rPr>
        <w:t xml:space="preserve">/ </w:t>
      </w:r>
      <w:r>
        <w:rPr>
          <w:snapToGrid w:val="0"/>
          <w:color w:val="000000"/>
          <w:szCs w:val="24"/>
        </w:rPr>
        <w:t>No</w:t>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598CE94E"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p>
    <w:p w14:paraId="2AB1C7FE" w14:textId="77777777" w:rsidR="00741BEF" w:rsidRDefault="00741BEF" w:rsidP="003044E2">
      <w:pPr>
        <w:widowControl w:val="0"/>
        <w:ind w:right="1133"/>
        <w:jc w:val="both"/>
        <w:rPr>
          <w:bCs/>
          <w:iCs/>
          <w:snapToGrid w:val="0"/>
          <w:szCs w:val="24"/>
        </w:rPr>
      </w:pPr>
    </w:p>
    <w:p w14:paraId="0D2C046D" w14:textId="3E29AD53" w:rsidR="00741BEF" w:rsidRPr="00AC6C69" w:rsidRDefault="00741BEF" w:rsidP="00C07899">
      <w:pPr>
        <w:pStyle w:val="NCHH2"/>
        <w:rPr>
          <w:color w:val="auto"/>
        </w:rPr>
      </w:pPr>
      <w:r>
        <w:lastRenderedPageBreak/>
        <w:t>Criminal record</w:t>
      </w:r>
      <w:r w:rsidR="00AC6C69">
        <w:t xml:space="preserve">: </w:t>
      </w:r>
      <w:r w:rsidR="00BB2520" w:rsidRPr="00AC6C69">
        <w:rPr>
          <w:color w:val="auto"/>
          <w:lang w:val="en-US"/>
        </w:rPr>
        <w:t>Have you ever been convicted of a criminal offence?</w:t>
      </w:r>
      <w:r w:rsidR="00AC6C69" w:rsidRPr="00AC6C69">
        <w:rPr>
          <w:color w:val="auto"/>
          <w:lang w:val="en-US"/>
        </w:rPr>
        <w:t xml:space="preserve"> </w:t>
      </w:r>
      <w:r w:rsidR="00AC6C69" w:rsidRPr="00AC6C69">
        <w:rPr>
          <w:b w:val="0"/>
          <w:bCs/>
          <w:color w:val="auto"/>
          <w:lang w:val="en-US"/>
        </w:rPr>
        <w:t>Yes / No</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C0107C">
              <w:rPr>
                <w:b/>
                <w:i/>
                <w:iCs/>
                <w:color w:val="C00000"/>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C0107C" w:rsidRDefault="00741BEF" w:rsidP="00361CE2">
            <w:pPr>
              <w:ind w:left="72" w:right="252"/>
              <w:jc w:val="both"/>
              <w:rPr>
                <w:b/>
                <w:color w:val="C00000"/>
                <w:szCs w:val="24"/>
              </w:rPr>
            </w:pPr>
            <w:r w:rsidRPr="00C0107C">
              <w:rPr>
                <w:b/>
                <w:color w:val="C00000"/>
                <w:szCs w:val="24"/>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F38466E" w:rsidR="00741BEF" w:rsidRDefault="00741BEF" w:rsidP="00361CE2">
            <w:pPr>
              <w:ind w:left="72" w:right="252"/>
              <w:jc w:val="both"/>
            </w:pPr>
            <w:r w:rsidRPr="00F9525E">
              <w:t>Signature</w:t>
            </w:r>
            <w:r>
              <w:t xml:space="preserve">: </w:t>
            </w:r>
            <w:r>
              <w:tab/>
              <w:t xml:space="preserve">          </w:t>
            </w:r>
            <w:r w:rsidR="0036148F">
              <w:t xml:space="preserve">         </w:t>
            </w:r>
            <w:r>
              <w:t>Print:</w:t>
            </w:r>
            <w:r w:rsidR="0036148F">
              <w:rPr>
                <w:rFonts w:cs="Arial"/>
                <w:szCs w:val="24"/>
              </w:rPr>
              <w:t xml:space="preserve"> </w:t>
            </w:r>
          </w:p>
          <w:p w14:paraId="0ADA8B9F" w14:textId="77777777" w:rsidR="00741BEF" w:rsidRDefault="00741BEF" w:rsidP="00361CE2">
            <w:pPr>
              <w:ind w:left="72" w:right="252"/>
              <w:jc w:val="both"/>
            </w:pPr>
          </w:p>
          <w:p w14:paraId="7D2B1778" w14:textId="6D6663C2" w:rsidR="00741BEF" w:rsidRDefault="00741BEF" w:rsidP="00361CE2">
            <w:pPr>
              <w:ind w:left="72" w:right="252"/>
              <w:jc w:val="both"/>
            </w:pPr>
            <w:r w:rsidRPr="00F9525E">
              <w:t>Date</w:t>
            </w:r>
            <w:r w:rsidR="0036148F">
              <w:t xml:space="preserve">: </w:t>
            </w:r>
            <w:r w:rsidR="0036148F">
              <w:tab/>
            </w:r>
            <w:r>
              <w:tab/>
            </w:r>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1" w:name="Check22"/>
            <w:r>
              <w:fldChar w:fldCharType="begin">
                <w:ffData>
                  <w:name w:val="Check22"/>
                  <w:enabled/>
                  <w:calcOnExit w:val="0"/>
                  <w:checkBox>
                    <w:sizeAuto/>
                    <w:default w:val="0"/>
                  </w:checkBox>
                </w:ffData>
              </w:fldChar>
            </w:r>
            <w:r>
              <w:instrText xml:space="preserve"> FORMCHECKBOX </w:instrText>
            </w:r>
            <w:r w:rsidR="009C2AE3">
              <w:fldChar w:fldCharType="separate"/>
            </w:r>
            <w:r>
              <w:fldChar w:fldCharType="end"/>
            </w:r>
            <w:bookmarkEnd w:id="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C0107C" w:rsidRDefault="00741BEF" w:rsidP="003044E2">
      <w:pPr>
        <w:ind w:right="-1"/>
        <w:jc w:val="both"/>
        <w:rPr>
          <w:rFonts w:eastAsia="Batang"/>
          <w:b/>
          <w:color w:val="C00000"/>
          <w:szCs w:val="24"/>
        </w:rPr>
      </w:pPr>
      <w:r w:rsidRPr="00C0107C">
        <w:rPr>
          <w:rFonts w:eastAsia="Batang"/>
          <w:b/>
          <w:color w:val="C00000"/>
          <w:szCs w:val="24"/>
        </w:rPr>
        <w:t xml:space="preserve">Response details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6A0CECE0"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D7135B" w:rsidRPr="003B7DD9">
        <w:rPr>
          <w:rFonts w:eastAsia="Batang"/>
          <w:b/>
          <w:szCs w:val="24"/>
          <w:highlight w:val="yellow"/>
        </w:rPr>
        <w:t xml:space="preserve">5pm, </w:t>
      </w:r>
      <w:r w:rsidR="003B7DD9" w:rsidRPr="003B7DD9">
        <w:rPr>
          <w:rFonts w:eastAsia="Batang"/>
          <w:b/>
          <w:szCs w:val="24"/>
          <w:highlight w:val="yellow"/>
        </w:rPr>
        <w:t>Wednesday 29</w:t>
      </w:r>
      <w:r w:rsidR="003B7DD9" w:rsidRPr="003B7DD9">
        <w:rPr>
          <w:rFonts w:eastAsia="Batang"/>
          <w:b/>
          <w:szCs w:val="24"/>
          <w:highlight w:val="yellow"/>
          <w:vertAlign w:val="superscript"/>
        </w:rPr>
        <w:t>th</w:t>
      </w:r>
      <w:r w:rsidR="003B7DD9" w:rsidRPr="003B7DD9">
        <w:rPr>
          <w:rFonts w:eastAsia="Batang"/>
          <w:b/>
          <w:szCs w:val="24"/>
          <w:highlight w:val="yellow"/>
        </w:rPr>
        <w:t xml:space="preserve"> June 2022</w:t>
      </w:r>
    </w:p>
    <w:p w14:paraId="4EACDE2D" w14:textId="77777777" w:rsidR="005C5998" w:rsidRDefault="005C5998" w:rsidP="003044E2">
      <w:pPr>
        <w:ind w:right="-1"/>
        <w:jc w:val="both"/>
        <w:rPr>
          <w:rFonts w:eastAsia="Batang"/>
          <w:b/>
          <w:szCs w:val="24"/>
        </w:rPr>
      </w:pPr>
    </w:p>
    <w:p w14:paraId="46A22B27" w14:textId="28BD7739"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w:t>
      </w:r>
      <w:proofErr w:type="gramStart"/>
      <w:r w:rsidR="005C5998">
        <w:rPr>
          <w:rFonts w:eastAsia="Batang"/>
          <w:b/>
          <w:szCs w:val="24"/>
        </w:rPr>
        <w:t>on</w:t>
      </w:r>
      <w:r w:rsidRPr="00C625A8">
        <w:rPr>
          <w:rFonts w:eastAsia="Batang"/>
          <w:b/>
          <w:szCs w:val="24"/>
        </w:rPr>
        <w:t>:</w:t>
      </w:r>
      <w:proofErr w:type="gramEnd"/>
      <w:r w:rsidRPr="00C625A8">
        <w:rPr>
          <w:rFonts w:eastAsia="Batang"/>
          <w:b/>
          <w:szCs w:val="24"/>
        </w:rPr>
        <w:t xml:space="preserve"> </w:t>
      </w:r>
      <w:r w:rsidR="009057B9" w:rsidRPr="003B7DD9">
        <w:rPr>
          <w:rFonts w:eastAsia="Batang"/>
          <w:b/>
          <w:szCs w:val="24"/>
          <w:highlight w:val="yellow"/>
        </w:rPr>
        <w:t>w/c</w:t>
      </w:r>
      <w:r w:rsidR="003B7DD9" w:rsidRPr="003B7DD9">
        <w:rPr>
          <w:rFonts w:eastAsia="Batang"/>
          <w:b/>
          <w:szCs w:val="24"/>
          <w:highlight w:val="yellow"/>
        </w:rPr>
        <w:t xml:space="preserve"> 4</w:t>
      </w:r>
      <w:r w:rsidR="003B7DD9" w:rsidRPr="003B7DD9">
        <w:rPr>
          <w:rFonts w:eastAsia="Batang"/>
          <w:b/>
          <w:szCs w:val="24"/>
          <w:highlight w:val="yellow"/>
          <w:vertAlign w:val="superscript"/>
        </w:rPr>
        <w:t>th</w:t>
      </w:r>
      <w:r w:rsidR="003B7DD9" w:rsidRPr="003B7DD9">
        <w:rPr>
          <w:rFonts w:eastAsia="Batang"/>
          <w:b/>
          <w:szCs w:val="24"/>
          <w:highlight w:val="yellow"/>
        </w:rPr>
        <w:t xml:space="preserve"> July</w:t>
      </w:r>
      <w:r w:rsidR="003B7DD9">
        <w:rPr>
          <w:rFonts w:eastAsia="Batang"/>
          <w:b/>
          <w:szCs w:val="24"/>
        </w:rPr>
        <w:t xml:space="preserve"> </w:t>
      </w:r>
      <w:r w:rsidR="009078A7">
        <w:rPr>
          <w:rFonts w:eastAsia="Batang"/>
          <w:b/>
          <w:szCs w:val="24"/>
        </w:rPr>
        <w:t>(</w:t>
      </w:r>
      <w:r w:rsidR="009414FC">
        <w:rPr>
          <w:rFonts w:eastAsia="Batang"/>
          <w:b/>
          <w:szCs w:val="24"/>
        </w:rPr>
        <w:t>TBC</w:t>
      </w:r>
      <w:r w:rsidR="009078A7">
        <w:rPr>
          <w:rFonts w:eastAsia="Batang"/>
          <w:b/>
          <w:szCs w:val="24"/>
        </w:rPr>
        <w:t>)</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707123E9" w14:textId="77777777" w:rsidR="006919C7" w:rsidRDefault="00741BEF" w:rsidP="0072198E">
      <w:pPr>
        <w:ind w:right="-1"/>
        <w:jc w:val="both"/>
        <w:rPr>
          <w:rFonts w:eastAsia="Batang"/>
          <w:i/>
        </w:rPr>
      </w:pPr>
      <w:r>
        <w:rPr>
          <w:rFonts w:eastAsia="Batang"/>
          <w:i/>
        </w:rPr>
        <w:t xml:space="preserve">You will receive an </w:t>
      </w:r>
      <w:r w:rsidR="005C5998">
        <w:rPr>
          <w:rFonts w:eastAsia="Batang"/>
          <w:i/>
        </w:rPr>
        <w:t xml:space="preserve">automated </w:t>
      </w:r>
      <w:r>
        <w:rPr>
          <w:rFonts w:eastAsia="Batang"/>
          <w:i/>
        </w:rPr>
        <w:t>acknowledgement of receipt of your application</w:t>
      </w:r>
      <w:r w:rsidR="005C5998">
        <w:rPr>
          <w:rFonts w:eastAsia="Batang"/>
          <w:i/>
        </w:rPr>
        <w:t xml:space="preserve"> via email</w:t>
      </w:r>
      <w:r>
        <w:rPr>
          <w:rFonts w:eastAsia="Batang"/>
          <w:i/>
        </w:rPr>
        <w:t xml:space="preserve">. </w:t>
      </w:r>
    </w:p>
    <w:p w14:paraId="04BD966E" w14:textId="77777777" w:rsidR="006919C7" w:rsidRDefault="006919C7"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77777777"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via email when submitted. </w:t>
      </w:r>
    </w:p>
    <w:p w14:paraId="439553CF" w14:textId="77777777" w:rsidR="007F4769" w:rsidRPr="009057B9" w:rsidRDefault="007F4769" w:rsidP="009057B9">
      <w:pPr>
        <w:pStyle w:val="Default"/>
        <w:jc w:val="both"/>
        <w:rPr>
          <w:rFonts w:ascii="Arial" w:hAnsi="Arial" w:cs="Arial"/>
        </w:rPr>
      </w:pPr>
    </w:p>
    <w:p w14:paraId="67BFC677" w14:textId="0BAE8741" w:rsidR="009057B9" w:rsidRDefault="009057B9" w:rsidP="009057B9">
      <w:pPr>
        <w:pStyle w:val="Default"/>
        <w:jc w:val="both"/>
        <w:rPr>
          <w:rFonts w:ascii="Arial" w:hAnsi="Arial" w:cs="Arial"/>
          <w:b/>
          <w:bCs/>
          <w:i/>
          <w:iCs/>
        </w:rPr>
      </w:pPr>
      <w:r w:rsidRPr="009057B9">
        <w:rPr>
          <w:rFonts w:ascii="Arial" w:hAnsi="Arial" w:cs="Arial"/>
          <w:i/>
          <w:iCs/>
        </w:rPr>
        <w:t xml:space="preserve">Shortlisting will take place </w:t>
      </w:r>
      <w:r w:rsidR="00151A2D">
        <w:rPr>
          <w:rFonts w:ascii="Arial" w:hAnsi="Arial" w:cs="Arial"/>
          <w:i/>
          <w:iCs/>
        </w:rPr>
        <w:t xml:space="preserve">on </w:t>
      </w:r>
      <w:r w:rsidR="00151A2D" w:rsidRPr="00FE19C7">
        <w:rPr>
          <w:rFonts w:ascii="Arial" w:hAnsi="Arial" w:cs="Arial"/>
          <w:b/>
          <w:bCs/>
          <w:i/>
          <w:iCs/>
        </w:rPr>
        <w:t>Thursday 30</w:t>
      </w:r>
      <w:r w:rsidR="00151A2D" w:rsidRPr="00FE19C7">
        <w:rPr>
          <w:rFonts w:ascii="Arial" w:hAnsi="Arial" w:cs="Arial"/>
          <w:b/>
          <w:bCs/>
          <w:i/>
          <w:iCs/>
          <w:vertAlign w:val="superscript"/>
        </w:rPr>
        <w:t>th</w:t>
      </w:r>
      <w:r w:rsidR="00151A2D" w:rsidRPr="00FE19C7">
        <w:rPr>
          <w:rFonts w:ascii="Arial" w:hAnsi="Arial" w:cs="Arial"/>
          <w:b/>
          <w:bCs/>
          <w:i/>
          <w:iCs/>
        </w:rPr>
        <w:t xml:space="preserve"> June and Friday 1</w:t>
      </w:r>
      <w:r w:rsidR="00151A2D" w:rsidRPr="00FE19C7">
        <w:rPr>
          <w:rFonts w:ascii="Arial" w:hAnsi="Arial" w:cs="Arial"/>
          <w:b/>
          <w:bCs/>
          <w:i/>
          <w:iCs/>
          <w:vertAlign w:val="superscript"/>
        </w:rPr>
        <w:t>st</w:t>
      </w:r>
      <w:r w:rsidR="00151A2D" w:rsidRPr="00FE19C7">
        <w:rPr>
          <w:rFonts w:ascii="Arial" w:hAnsi="Arial" w:cs="Arial"/>
          <w:b/>
          <w:bCs/>
          <w:i/>
          <w:iCs/>
        </w:rPr>
        <w:t xml:space="preserve"> July.</w:t>
      </w:r>
      <w:r w:rsidR="00151A2D">
        <w:rPr>
          <w:rFonts w:ascii="Arial" w:hAnsi="Arial" w:cs="Arial"/>
          <w:i/>
          <w:iCs/>
        </w:rPr>
        <w:t xml:space="preserve"> </w:t>
      </w:r>
      <w:r w:rsidRPr="009057B9">
        <w:rPr>
          <w:rFonts w:ascii="Arial" w:hAnsi="Arial" w:cs="Arial"/>
          <w:i/>
          <w:iCs/>
        </w:rPr>
        <w:t xml:space="preserve">If you do not hear from us by </w:t>
      </w:r>
      <w:r w:rsidRPr="00FE19C7">
        <w:rPr>
          <w:rFonts w:ascii="Arial" w:hAnsi="Arial" w:cs="Arial"/>
          <w:b/>
          <w:bCs/>
          <w:i/>
          <w:iCs/>
          <w:highlight w:val="yellow"/>
        </w:rPr>
        <w:t xml:space="preserve">5pm on </w:t>
      </w:r>
      <w:r w:rsidR="00FE19C7" w:rsidRPr="00FE19C7">
        <w:rPr>
          <w:rFonts w:ascii="Arial" w:hAnsi="Arial" w:cs="Arial"/>
          <w:b/>
          <w:bCs/>
          <w:i/>
          <w:iCs/>
          <w:highlight w:val="yellow"/>
        </w:rPr>
        <w:t>Friday 1</w:t>
      </w:r>
      <w:r w:rsidR="00FE19C7" w:rsidRPr="00FE19C7">
        <w:rPr>
          <w:rFonts w:ascii="Arial" w:hAnsi="Arial" w:cs="Arial"/>
          <w:b/>
          <w:bCs/>
          <w:i/>
          <w:iCs/>
          <w:highlight w:val="yellow"/>
          <w:vertAlign w:val="superscript"/>
        </w:rPr>
        <w:t>st</w:t>
      </w:r>
      <w:r w:rsidR="00FE19C7" w:rsidRPr="00FE19C7">
        <w:rPr>
          <w:rFonts w:ascii="Arial" w:hAnsi="Arial" w:cs="Arial"/>
          <w:b/>
          <w:bCs/>
          <w:i/>
          <w:iCs/>
          <w:highlight w:val="yellow"/>
        </w:rPr>
        <w:t xml:space="preserve"> </w:t>
      </w:r>
      <w:proofErr w:type="gramStart"/>
      <w:r w:rsidR="00FE19C7" w:rsidRPr="00FE19C7">
        <w:rPr>
          <w:rFonts w:ascii="Arial" w:hAnsi="Arial" w:cs="Arial"/>
          <w:b/>
          <w:bCs/>
          <w:i/>
          <w:iCs/>
          <w:highlight w:val="yellow"/>
        </w:rPr>
        <w:t>July</w:t>
      </w:r>
      <w:proofErr w:type="gramEnd"/>
      <w:r w:rsidR="00FE19C7" w:rsidRPr="00FD5ED3">
        <w:rPr>
          <w:rFonts w:ascii="Arial" w:hAnsi="Arial" w:cs="Arial"/>
          <w:b/>
          <w:bCs/>
          <w:i/>
          <w:iCs/>
        </w:rPr>
        <w:t xml:space="preserve"> </w:t>
      </w:r>
      <w:r w:rsidRPr="009057B9">
        <w:rPr>
          <w:rFonts w:ascii="Arial" w:hAnsi="Arial" w:cs="Arial"/>
          <w:i/>
          <w:iCs/>
        </w:rPr>
        <w:t xml:space="preserve">please assume your application has been unsuccessful on this occasion. </w:t>
      </w:r>
      <w:r w:rsidR="00FD5ED3" w:rsidRPr="00FD5ED3">
        <w:rPr>
          <w:rFonts w:ascii="Arial" w:hAnsi="Arial" w:cs="Arial"/>
          <w:b/>
          <w:bCs/>
          <w:i/>
          <w:iCs/>
        </w:rPr>
        <w:t>W</w:t>
      </w:r>
      <w:r w:rsidRPr="009057B9">
        <w:rPr>
          <w:rFonts w:ascii="Arial" w:hAnsi="Arial" w:cs="Arial"/>
          <w:b/>
          <w:bCs/>
          <w:i/>
          <w:iCs/>
        </w:rPr>
        <w:t xml:space="preserve">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C0107C" w:rsidRDefault="009057B9" w:rsidP="009057B9">
      <w:pPr>
        <w:ind w:right="-1"/>
        <w:jc w:val="both"/>
        <w:rPr>
          <w:rFonts w:eastAsia="Batang" w:cs="Arial"/>
          <w:color w:val="C00000"/>
          <w:szCs w:val="24"/>
        </w:rPr>
      </w:pPr>
      <w:r w:rsidRPr="00C0107C">
        <w:rPr>
          <w:rFonts w:cs="Arial"/>
          <w:i/>
          <w:iCs/>
          <w:color w:val="C00000"/>
          <w:szCs w:val="24"/>
        </w:rPr>
        <w:t>Justlife is an equal opportunities employer and considers all applications received.</w:t>
      </w:r>
    </w:p>
    <w:sectPr w:rsidR="00741BEF" w:rsidRPr="00C0107C"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DBE4" w14:textId="77777777" w:rsidR="009C2AE3" w:rsidRDefault="009C2AE3">
      <w:r>
        <w:separator/>
      </w:r>
    </w:p>
  </w:endnote>
  <w:endnote w:type="continuationSeparator" w:id="0">
    <w:p w14:paraId="27B39992" w14:textId="77777777" w:rsidR="009C2AE3" w:rsidRDefault="009C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A36B4D">
      <w:rPr>
        <w:noProof/>
      </w:rPr>
      <w:t>1</w:t>
    </w:r>
    <w:r w:rsidR="000C2E23">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03044" w14:textId="77777777" w:rsidR="009C2AE3" w:rsidRDefault="009C2AE3">
      <w:r>
        <w:separator/>
      </w:r>
    </w:p>
  </w:footnote>
  <w:footnote w:type="continuationSeparator" w:id="0">
    <w:p w14:paraId="0A095EB6" w14:textId="77777777" w:rsidR="009C2AE3" w:rsidRDefault="009C2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5AB"/>
    <w:multiLevelType w:val="hybridMultilevel"/>
    <w:tmpl w:val="A0FA2528"/>
    <w:lvl w:ilvl="0" w:tplc="50485E78">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3011E4"/>
    <w:multiLevelType w:val="hybridMultilevel"/>
    <w:tmpl w:val="98661D5E"/>
    <w:lvl w:ilvl="0" w:tplc="F7B8E50A">
      <w:start w:val="1"/>
      <w:numFmt w:val="decimal"/>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50486777">
    <w:abstractNumId w:val="2"/>
  </w:num>
  <w:num w:numId="2" w16cid:durableId="97221011">
    <w:abstractNumId w:val="1"/>
  </w:num>
  <w:num w:numId="3" w16cid:durableId="1835758456">
    <w:abstractNumId w:val="1"/>
  </w:num>
  <w:num w:numId="4" w16cid:durableId="1965043378">
    <w:abstractNumId w:val="1"/>
  </w:num>
  <w:num w:numId="5" w16cid:durableId="1772625230">
    <w:abstractNumId w:val="1"/>
  </w:num>
  <w:num w:numId="6" w16cid:durableId="475681916">
    <w:abstractNumId w:val="1"/>
  </w:num>
  <w:num w:numId="7" w16cid:durableId="596449977">
    <w:abstractNumId w:val="1"/>
  </w:num>
  <w:num w:numId="8" w16cid:durableId="481965777">
    <w:abstractNumId w:val="1"/>
  </w:num>
  <w:num w:numId="9" w16cid:durableId="1389379353">
    <w:abstractNumId w:val="1"/>
  </w:num>
  <w:num w:numId="10" w16cid:durableId="528179630">
    <w:abstractNumId w:val="1"/>
  </w:num>
  <w:num w:numId="11" w16cid:durableId="241988285">
    <w:abstractNumId w:val="1"/>
  </w:num>
  <w:num w:numId="12" w16cid:durableId="366294042">
    <w:abstractNumId w:val="1"/>
  </w:num>
  <w:num w:numId="13" w16cid:durableId="1534536606">
    <w:abstractNumId w:val="1"/>
  </w:num>
  <w:num w:numId="14" w16cid:durableId="384720779">
    <w:abstractNumId w:val="1"/>
  </w:num>
  <w:num w:numId="15" w16cid:durableId="335838909">
    <w:abstractNumId w:val="1"/>
  </w:num>
  <w:num w:numId="16" w16cid:durableId="848372499">
    <w:abstractNumId w:val="1"/>
  </w:num>
  <w:num w:numId="17" w16cid:durableId="720442715">
    <w:abstractNumId w:val="1"/>
  </w:num>
  <w:num w:numId="18" w16cid:durableId="1883251871">
    <w:abstractNumId w:val="1"/>
  </w:num>
  <w:num w:numId="19" w16cid:durableId="258105958">
    <w:abstractNumId w:val="1"/>
  </w:num>
  <w:num w:numId="20" w16cid:durableId="1826701338">
    <w:abstractNumId w:val="1"/>
  </w:num>
  <w:num w:numId="21" w16cid:durableId="908883544">
    <w:abstractNumId w:val="1"/>
  </w:num>
  <w:num w:numId="22" w16cid:durableId="798886100">
    <w:abstractNumId w:val="1"/>
  </w:num>
  <w:num w:numId="23" w16cid:durableId="125780661">
    <w:abstractNumId w:val="1"/>
  </w:num>
  <w:num w:numId="24" w16cid:durableId="1492867978">
    <w:abstractNumId w:val="1"/>
  </w:num>
  <w:num w:numId="25" w16cid:durableId="789711069">
    <w:abstractNumId w:val="1"/>
  </w:num>
  <w:num w:numId="26" w16cid:durableId="232088604">
    <w:abstractNumId w:val="1"/>
  </w:num>
  <w:num w:numId="27" w16cid:durableId="1415013835">
    <w:abstractNumId w:val="1"/>
  </w:num>
  <w:num w:numId="28" w16cid:durableId="779229501">
    <w:abstractNumId w:val="1"/>
  </w:num>
  <w:num w:numId="29" w16cid:durableId="1689789197">
    <w:abstractNumId w:val="1"/>
  </w:num>
  <w:num w:numId="30" w16cid:durableId="836117260">
    <w:abstractNumId w:val="1"/>
  </w:num>
  <w:num w:numId="31" w16cid:durableId="500510694">
    <w:abstractNumId w:val="1"/>
  </w:num>
  <w:num w:numId="32" w16cid:durableId="606693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C416E"/>
    <w:rsid w:val="000F4B8A"/>
    <w:rsid w:val="00121B69"/>
    <w:rsid w:val="001246D4"/>
    <w:rsid w:val="001515D5"/>
    <w:rsid w:val="00151A2D"/>
    <w:rsid w:val="00165871"/>
    <w:rsid w:val="001830F1"/>
    <w:rsid w:val="001858E5"/>
    <w:rsid w:val="00192DBE"/>
    <w:rsid w:val="00193F71"/>
    <w:rsid w:val="001B0379"/>
    <w:rsid w:val="001D208C"/>
    <w:rsid w:val="001F5C2E"/>
    <w:rsid w:val="001F65AA"/>
    <w:rsid w:val="00202E0B"/>
    <w:rsid w:val="00205A38"/>
    <w:rsid w:val="002109D1"/>
    <w:rsid w:val="00214233"/>
    <w:rsid w:val="0026486E"/>
    <w:rsid w:val="002817F9"/>
    <w:rsid w:val="0029382F"/>
    <w:rsid w:val="002A725F"/>
    <w:rsid w:val="002B0DFA"/>
    <w:rsid w:val="002B1149"/>
    <w:rsid w:val="002C42E0"/>
    <w:rsid w:val="002C71A7"/>
    <w:rsid w:val="002D3D83"/>
    <w:rsid w:val="002D7A11"/>
    <w:rsid w:val="002E0645"/>
    <w:rsid w:val="002E2031"/>
    <w:rsid w:val="003044E2"/>
    <w:rsid w:val="003122E0"/>
    <w:rsid w:val="003128B8"/>
    <w:rsid w:val="003273C5"/>
    <w:rsid w:val="003310C4"/>
    <w:rsid w:val="003323E3"/>
    <w:rsid w:val="00343CB2"/>
    <w:rsid w:val="00352064"/>
    <w:rsid w:val="003542FC"/>
    <w:rsid w:val="003553D6"/>
    <w:rsid w:val="003560AD"/>
    <w:rsid w:val="0036148F"/>
    <w:rsid w:val="00361CE2"/>
    <w:rsid w:val="00377648"/>
    <w:rsid w:val="00385D17"/>
    <w:rsid w:val="0039167B"/>
    <w:rsid w:val="003B232E"/>
    <w:rsid w:val="003B7DD9"/>
    <w:rsid w:val="003E09D9"/>
    <w:rsid w:val="00414BD4"/>
    <w:rsid w:val="004173FB"/>
    <w:rsid w:val="00423FE0"/>
    <w:rsid w:val="00424FCA"/>
    <w:rsid w:val="00435D4C"/>
    <w:rsid w:val="00446955"/>
    <w:rsid w:val="00446CC0"/>
    <w:rsid w:val="00453D90"/>
    <w:rsid w:val="00477DBA"/>
    <w:rsid w:val="00486E89"/>
    <w:rsid w:val="004B0C44"/>
    <w:rsid w:val="004C19CB"/>
    <w:rsid w:val="004C5630"/>
    <w:rsid w:val="004F1CAD"/>
    <w:rsid w:val="004F791F"/>
    <w:rsid w:val="00515795"/>
    <w:rsid w:val="0052139C"/>
    <w:rsid w:val="00521A6E"/>
    <w:rsid w:val="0052288E"/>
    <w:rsid w:val="005351EE"/>
    <w:rsid w:val="00543C3E"/>
    <w:rsid w:val="00564C3B"/>
    <w:rsid w:val="005661CD"/>
    <w:rsid w:val="0058159A"/>
    <w:rsid w:val="00582DB3"/>
    <w:rsid w:val="005A4219"/>
    <w:rsid w:val="005A54B1"/>
    <w:rsid w:val="005B290F"/>
    <w:rsid w:val="005B4ED3"/>
    <w:rsid w:val="005B6799"/>
    <w:rsid w:val="005C5998"/>
    <w:rsid w:val="005F18BA"/>
    <w:rsid w:val="005F1EB7"/>
    <w:rsid w:val="0060215A"/>
    <w:rsid w:val="006502F8"/>
    <w:rsid w:val="00653102"/>
    <w:rsid w:val="006835A2"/>
    <w:rsid w:val="006919C7"/>
    <w:rsid w:val="006E5EA6"/>
    <w:rsid w:val="006F3189"/>
    <w:rsid w:val="00705B55"/>
    <w:rsid w:val="007122F4"/>
    <w:rsid w:val="0072198E"/>
    <w:rsid w:val="00732A13"/>
    <w:rsid w:val="00741BEF"/>
    <w:rsid w:val="00750507"/>
    <w:rsid w:val="00757BDB"/>
    <w:rsid w:val="00784DC4"/>
    <w:rsid w:val="00785B80"/>
    <w:rsid w:val="00795B3C"/>
    <w:rsid w:val="007C2E6E"/>
    <w:rsid w:val="007C5AA7"/>
    <w:rsid w:val="007C6B57"/>
    <w:rsid w:val="007D02B6"/>
    <w:rsid w:val="007D266C"/>
    <w:rsid w:val="007E2936"/>
    <w:rsid w:val="007F0AA5"/>
    <w:rsid w:val="007F270E"/>
    <w:rsid w:val="007F4769"/>
    <w:rsid w:val="00801D59"/>
    <w:rsid w:val="00802CA4"/>
    <w:rsid w:val="00803B87"/>
    <w:rsid w:val="00823289"/>
    <w:rsid w:val="00827DA0"/>
    <w:rsid w:val="00830161"/>
    <w:rsid w:val="008511EC"/>
    <w:rsid w:val="00852079"/>
    <w:rsid w:val="008600BB"/>
    <w:rsid w:val="00887605"/>
    <w:rsid w:val="00891159"/>
    <w:rsid w:val="008C009B"/>
    <w:rsid w:val="008C2A9F"/>
    <w:rsid w:val="008D3466"/>
    <w:rsid w:val="008E26BB"/>
    <w:rsid w:val="008F01DF"/>
    <w:rsid w:val="009057B9"/>
    <w:rsid w:val="009078A7"/>
    <w:rsid w:val="00914131"/>
    <w:rsid w:val="00914D9B"/>
    <w:rsid w:val="00932312"/>
    <w:rsid w:val="0093417B"/>
    <w:rsid w:val="00934C3C"/>
    <w:rsid w:val="009361C1"/>
    <w:rsid w:val="009414FC"/>
    <w:rsid w:val="00945C42"/>
    <w:rsid w:val="00946037"/>
    <w:rsid w:val="009634EC"/>
    <w:rsid w:val="009641D2"/>
    <w:rsid w:val="009652BB"/>
    <w:rsid w:val="00977898"/>
    <w:rsid w:val="00982EBF"/>
    <w:rsid w:val="00987701"/>
    <w:rsid w:val="009A753E"/>
    <w:rsid w:val="009B2194"/>
    <w:rsid w:val="009C2AE3"/>
    <w:rsid w:val="009D09B5"/>
    <w:rsid w:val="009F55A8"/>
    <w:rsid w:val="00A0573A"/>
    <w:rsid w:val="00A06678"/>
    <w:rsid w:val="00A12EAB"/>
    <w:rsid w:val="00A33249"/>
    <w:rsid w:val="00A36B4D"/>
    <w:rsid w:val="00A4730D"/>
    <w:rsid w:val="00A55312"/>
    <w:rsid w:val="00A57FBB"/>
    <w:rsid w:val="00A62449"/>
    <w:rsid w:val="00A72CAD"/>
    <w:rsid w:val="00A74CC7"/>
    <w:rsid w:val="00A75087"/>
    <w:rsid w:val="00A8620C"/>
    <w:rsid w:val="00A9290C"/>
    <w:rsid w:val="00AA3421"/>
    <w:rsid w:val="00AA7453"/>
    <w:rsid w:val="00AB0FE4"/>
    <w:rsid w:val="00AB4293"/>
    <w:rsid w:val="00AC6C69"/>
    <w:rsid w:val="00AE127B"/>
    <w:rsid w:val="00AE606A"/>
    <w:rsid w:val="00B36900"/>
    <w:rsid w:val="00B40572"/>
    <w:rsid w:val="00B42614"/>
    <w:rsid w:val="00B6650F"/>
    <w:rsid w:val="00B849D1"/>
    <w:rsid w:val="00B850B6"/>
    <w:rsid w:val="00B93AD1"/>
    <w:rsid w:val="00BA4D37"/>
    <w:rsid w:val="00BB2520"/>
    <w:rsid w:val="00BB508A"/>
    <w:rsid w:val="00BB5648"/>
    <w:rsid w:val="00BE1975"/>
    <w:rsid w:val="00BE74F5"/>
    <w:rsid w:val="00BF245D"/>
    <w:rsid w:val="00BF5C4F"/>
    <w:rsid w:val="00C0107C"/>
    <w:rsid w:val="00C031BA"/>
    <w:rsid w:val="00C07299"/>
    <w:rsid w:val="00C07899"/>
    <w:rsid w:val="00C14BFC"/>
    <w:rsid w:val="00C17E9F"/>
    <w:rsid w:val="00C50C3A"/>
    <w:rsid w:val="00C577DD"/>
    <w:rsid w:val="00C625A8"/>
    <w:rsid w:val="00C67757"/>
    <w:rsid w:val="00C94219"/>
    <w:rsid w:val="00C97763"/>
    <w:rsid w:val="00CC2187"/>
    <w:rsid w:val="00CC48C4"/>
    <w:rsid w:val="00CD13BB"/>
    <w:rsid w:val="00CD27EA"/>
    <w:rsid w:val="00CF4AB0"/>
    <w:rsid w:val="00D00B69"/>
    <w:rsid w:val="00D044BA"/>
    <w:rsid w:val="00D05ACD"/>
    <w:rsid w:val="00D119F6"/>
    <w:rsid w:val="00D27E59"/>
    <w:rsid w:val="00D32671"/>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87BCB"/>
    <w:rsid w:val="00E94E0C"/>
    <w:rsid w:val="00EA196B"/>
    <w:rsid w:val="00EA2E4A"/>
    <w:rsid w:val="00EA75A2"/>
    <w:rsid w:val="00EB4E95"/>
    <w:rsid w:val="00EC0177"/>
    <w:rsid w:val="00EC5E1D"/>
    <w:rsid w:val="00ED07F0"/>
    <w:rsid w:val="00ED39B6"/>
    <w:rsid w:val="00EE06B4"/>
    <w:rsid w:val="00EE18BC"/>
    <w:rsid w:val="00EE31BE"/>
    <w:rsid w:val="00F15E71"/>
    <w:rsid w:val="00F2412D"/>
    <w:rsid w:val="00F32F8F"/>
    <w:rsid w:val="00F42220"/>
    <w:rsid w:val="00F443D2"/>
    <w:rsid w:val="00F741AE"/>
    <w:rsid w:val="00F80B37"/>
    <w:rsid w:val="00F80C47"/>
    <w:rsid w:val="00F80F0C"/>
    <w:rsid w:val="00F83CA9"/>
    <w:rsid w:val="00F85EE5"/>
    <w:rsid w:val="00F9525E"/>
    <w:rsid w:val="00F975FB"/>
    <w:rsid w:val="00FA4633"/>
    <w:rsid w:val="00FB35A2"/>
    <w:rsid w:val="00FD5ED3"/>
    <w:rsid w:val="00FE19C7"/>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C07899"/>
    <w:pPr>
      <w:jc w:val="both"/>
    </w:pPr>
    <w:rPr>
      <w:rFonts w:cs="Arial"/>
      <w:b/>
      <w:color w:val="C00000"/>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7D2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7</TotalTime>
  <Pages>6</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9</cp:revision>
  <cp:lastPrinted>2007-05-10T18:21:00Z</cp:lastPrinted>
  <dcterms:created xsi:type="dcterms:W3CDTF">2022-06-01T09:22:00Z</dcterms:created>
  <dcterms:modified xsi:type="dcterms:W3CDTF">2022-06-01T09:29:00Z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